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263D" w:rsidRPr="00751AC9" w:rsidRDefault="0059263D" w:rsidP="00751AC9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МБУК ИКЦ МО</w:t>
      </w:r>
      <w:r w:rsidRPr="00751AC9">
        <w:rPr>
          <w:rFonts w:ascii="Cambria" w:hAnsi="Cambria"/>
          <w:b/>
          <w:sz w:val="28"/>
          <w:szCs w:val="28"/>
        </w:rPr>
        <w:t xml:space="preserve"> «Иваническ»</w:t>
      </w:r>
    </w:p>
    <w:p w:rsidR="0059263D" w:rsidRDefault="0059263D" w:rsidP="00751AC9">
      <w:pPr>
        <w:jc w:val="center"/>
        <w:rPr>
          <w:rFonts w:ascii="Cambria" w:hAnsi="Cambria"/>
          <w:b/>
          <w:sz w:val="144"/>
          <w:szCs w:val="144"/>
        </w:rPr>
      </w:pPr>
    </w:p>
    <w:p w:rsidR="0059263D" w:rsidRPr="009B6186" w:rsidRDefault="0059263D" w:rsidP="00751AC9">
      <w:pPr>
        <w:jc w:val="center"/>
        <w:rPr>
          <w:rFonts w:ascii="Cambria" w:hAnsi="Cambria"/>
          <w:b/>
          <w:sz w:val="72"/>
          <w:szCs w:val="72"/>
        </w:rPr>
      </w:pPr>
      <w:r w:rsidRPr="009B6186">
        <w:rPr>
          <w:rFonts w:ascii="Cambria" w:hAnsi="Cambria"/>
          <w:b/>
          <w:sz w:val="72"/>
          <w:szCs w:val="72"/>
        </w:rPr>
        <w:t>Годовой план на 2021 год</w:t>
      </w:r>
    </w:p>
    <w:p w:rsidR="0059263D" w:rsidRDefault="0059263D" w:rsidP="00751AC9">
      <w:pPr>
        <w:jc w:val="center"/>
        <w:rPr>
          <w:rFonts w:ascii="Cambria" w:hAnsi="Cambria"/>
          <w:b/>
          <w:sz w:val="52"/>
          <w:szCs w:val="52"/>
        </w:rPr>
      </w:pPr>
    </w:p>
    <w:p w:rsidR="0059263D" w:rsidRPr="00751AC9" w:rsidRDefault="0059263D" w:rsidP="00751AC9">
      <w:pPr>
        <w:jc w:val="center"/>
        <w:rPr>
          <w:rFonts w:ascii="Cambria" w:hAnsi="Cambria"/>
          <w:b/>
          <w:sz w:val="52"/>
          <w:szCs w:val="52"/>
        </w:rPr>
      </w:pPr>
      <w:r w:rsidRPr="00751AC9">
        <w:rPr>
          <w:rFonts w:ascii="Cambria" w:hAnsi="Cambria"/>
          <w:b/>
          <w:sz w:val="52"/>
          <w:szCs w:val="52"/>
        </w:rPr>
        <w:t>Взрослое население</w:t>
      </w: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</w:rPr>
      </w:pPr>
    </w:p>
    <w:p w:rsidR="0059263D" w:rsidRDefault="0059263D" w:rsidP="00751AC9">
      <w:pPr>
        <w:jc w:val="center"/>
        <w:rPr>
          <w:rFonts w:ascii="Cambria" w:hAnsi="Cambria"/>
          <w:b/>
          <w:sz w:val="36"/>
          <w:szCs w:val="36"/>
        </w:rPr>
      </w:pPr>
      <w:r>
        <w:rPr>
          <w:rFonts w:ascii="Cambria" w:hAnsi="Cambria"/>
          <w:b/>
          <w:sz w:val="36"/>
          <w:szCs w:val="36"/>
        </w:rPr>
        <w:t>Отрадновская</w:t>
      </w:r>
      <w:r w:rsidRPr="00605BF5">
        <w:rPr>
          <w:rFonts w:ascii="Cambria" w:hAnsi="Cambria"/>
          <w:b/>
          <w:sz w:val="36"/>
          <w:szCs w:val="36"/>
        </w:rPr>
        <w:t xml:space="preserve"> сельская библиотека</w:t>
      </w:r>
    </w:p>
    <w:p w:rsidR="0059263D" w:rsidRPr="00C23475" w:rsidRDefault="0059263D" w:rsidP="00C23475">
      <w:pPr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Основные направления деятельности библиотеки в 2021 году</w:t>
      </w:r>
    </w:p>
    <w:p w:rsidR="0059263D" w:rsidRPr="006B4634" w:rsidRDefault="0059263D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 w:rsidRPr="006B4634">
        <w:rPr>
          <w:rFonts w:ascii="Cambria" w:hAnsi="Cambria"/>
          <w:sz w:val="28"/>
          <w:szCs w:val="28"/>
        </w:rPr>
        <w:t>Обеспечение доступности, оперативности и комфортности получения информации пользователями библиотеки.</w:t>
      </w:r>
    </w:p>
    <w:p w:rsidR="0059263D" w:rsidRPr="006B4634" w:rsidRDefault="0059263D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 w:rsidRPr="006B4634">
        <w:rPr>
          <w:rFonts w:ascii="Cambria" w:hAnsi="Cambria"/>
          <w:sz w:val="28"/>
          <w:szCs w:val="28"/>
        </w:rPr>
        <w:t>Продвижение книги и чтения среди населения и повышение уровня читательской активности.</w:t>
      </w:r>
    </w:p>
    <w:p w:rsidR="0059263D" w:rsidRDefault="0059263D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Осуществление всестороннего раскрытия фонда библиотеки с использованием различных форм индивидуальной и массовой работы.</w:t>
      </w:r>
    </w:p>
    <w:p w:rsidR="0059263D" w:rsidRDefault="0059263D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Проведение исследовательской работы по сбору сведений об истории и современной жизни деревни, обработку их и сохранение для будущих поколений.</w:t>
      </w:r>
    </w:p>
    <w:p w:rsidR="0059263D" w:rsidRDefault="0059263D" w:rsidP="006B4634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Поддержка положительного образа библиотеки у населения и органов местной власти, выявление интересов и потребностей пользователей.</w:t>
      </w:r>
    </w:p>
    <w:p w:rsidR="0059263D" w:rsidRPr="005963DD" w:rsidRDefault="0059263D" w:rsidP="00304B40">
      <w:pPr>
        <w:pStyle w:val="ListParagraph"/>
        <w:tabs>
          <w:tab w:val="left" w:pos="525"/>
        </w:tabs>
        <w:rPr>
          <w:rFonts w:ascii="Cambria" w:hAnsi="Cambria"/>
          <w:i/>
          <w:sz w:val="28"/>
          <w:szCs w:val="28"/>
        </w:rPr>
      </w:pPr>
      <w:r w:rsidRPr="005963DD">
        <w:rPr>
          <w:rFonts w:ascii="Cambria" w:hAnsi="Cambria"/>
          <w:i/>
          <w:sz w:val="28"/>
          <w:szCs w:val="28"/>
        </w:rPr>
        <w:t xml:space="preserve">                Задачи:</w:t>
      </w:r>
    </w:p>
    <w:p w:rsidR="0059263D" w:rsidRDefault="0059263D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Совершенствование справочно-библиографического и информационного обслуживания населения путем применения как, традиционных, так  и инновационных методов библиотечной  работы.</w:t>
      </w:r>
    </w:p>
    <w:p w:rsidR="0059263D" w:rsidRDefault="0059263D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Творческий подход к  организации  работы со всеми группами населения по всем направлениям деятельности библиотеки, пропаганда здорового образа жизни.</w:t>
      </w:r>
    </w:p>
    <w:p w:rsidR="0059263D" w:rsidRDefault="0059263D" w:rsidP="005162CA">
      <w:pPr>
        <w:pStyle w:val="ListParagraph"/>
        <w:numPr>
          <w:ilvl w:val="0"/>
          <w:numId w:val="2"/>
        </w:numPr>
        <w:tabs>
          <w:tab w:val="left" w:pos="525"/>
        </w:tabs>
        <w:rPr>
          <w:rFonts w:ascii="Cambria" w:hAnsi="Cambria"/>
          <w:sz w:val="28"/>
          <w:szCs w:val="28"/>
        </w:rPr>
      </w:pPr>
      <w:r>
        <w:rPr>
          <w:rFonts w:ascii="Cambria" w:hAnsi="Cambria"/>
          <w:sz w:val="28"/>
          <w:szCs w:val="28"/>
        </w:rPr>
        <w:t>Воспитание уважения к культурному и историческому наследию России.</w:t>
      </w:r>
    </w:p>
    <w:p w:rsidR="0059263D" w:rsidRDefault="0059263D" w:rsidP="00C23475">
      <w:pPr>
        <w:pStyle w:val="ListParagraph"/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Default="0059263D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Default="0059263D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Default="0059263D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Default="0059263D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Pr="00C23475" w:rsidRDefault="0059263D" w:rsidP="00C23475">
      <w:pPr>
        <w:tabs>
          <w:tab w:val="left" w:pos="525"/>
        </w:tabs>
        <w:rPr>
          <w:rFonts w:ascii="Cambria" w:hAnsi="Cambria"/>
          <w:sz w:val="28"/>
          <w:szCs w:val="28"/>
        </w:rPr>
      </w:pPr>
    </w:p>
    <w:p w:rsidR="0059263D" w:rsidRDefault="0059263D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59263D" w:rsidRDefault="0059263D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59263D" w:rsidRDefault="0059263D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59263D" w:rsidRDefault="0059263D" w:rsidP="00D31AD2">
      <w:pPr>
        <w:pStyle w:val="ListParagraph"/>
        <w:tabs>
          <w:tab w:val="left" w:pos="525"/>
        </w:tabs>
        <w:ind w:left="1080"/>
        <w:rPr>
          <w:rFonts w:ascii="Cambria" w:hAnsi="Cambria"/>
          <w:sz w:val="28"/>
          <w:szCs w:val="28"/>
        </w:rPr>
      </w:pPr>
    </w:p>
    <w:p w:rsidR="0059263D" w:rsidRPr="008237A6" w:rsidRDefault="0059263D" w:rsidP="00AD71B4">
      <w:pPr>
        <w:pStyle w:val="ListParagraph"/>
        <w:numPr>
          <w:ilvl w:val="0"/>
          <w:numId w:val="10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237A6">
        <w:rPr>
          <w:rFonts w:ascii="Times New Roman" w:hAnsi="Times New Roman"/>
          <w:b/>
          <w:sz w:val="28"/>
          <w:szCs w:val="28"/>
          <w:lang w:eastAsia="ru-RU"/>
        </w:rPr>
        <w:t>Просветительская работа</w:t>
      </w:r>
    </w:p>
    <w:p w:rsidR="0059263D" w:rsidRPr="008237A6" w:rsidRDefault="0059263D" w:rsidP="008237A6">
      <w:pPr>
        <w:pStyle w:val="ListParagraph"/>
        <w:numPr>
          <w:ilvl w:val="1"/>
          <w:numId w:val="10"/>
        </w:num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237A6">
        <w:rPr>
          <w:rFonts w:ascii="Times New Roman" w:hAnsi="Times New Roman"/>
          <w:sz w:val="28"/>
          <w:szCs w:val="28"/>
          <w:lang w:eastAsia="ru-RU"/>
        </w:rPr>
        <w:t>Духовно – нравственное просвещение: мероприятия культурной, нравственной и религиозной направленности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AD71B4">
        <w:trPr>
          <w:trHeight w:val="330"/>
        </w:trPr>
        <w:tc>
          <w:tcPr>
            <w:tcW w:w="232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AD71B4">
        <w:trPr>
          <w:trHeight w:val="330"/>
        </w:trPr>
        <w:tc>
          <w:tcPr>
            <w:tcW w:w="232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Русская старинная, румяная да блинная</w:t>
            </w:r>
          </w:p>
        </w:tc>
        <w:tc>
          <w:tcPr>
            <w:tcW w:w="360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Праздник Масленица</w:t>
            </w:r>
          </w:p>
        </w:tc>
        <w:tc>
          <w:tcPr>
            <w:tcW w:w="144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AD71B4">
        <w:trPr>
          <w:trHeight w:val="476"/>
        </w:trPr>
        <w:tc>
          <w:tcPr>
            <w:tcW w:w="232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Пасха – день святых чудес</w:t>
            </w:r>
          </w:p>
        </w:tc>
        <w:tc>
          <w:tcPr>
            <w:tcW w:w="360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Час духовности</w:t>
            </w:r>
          </w:p>
        </w:tc>
        <w:tc>
          <w:tcPr>
            <w:tcW w:w="144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59263D" w:rsidRPr="00524C0E" w:rsidTr="00AD71B4">
        <w:trPr>
          <w:trHeight w:val="476"/>
        </w:trPr>
        <w:tc>
          <w:tcPr>
            <w:tcW w:w="232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 завету Петра и Февроньи</w:t>
            </w:r>
          </w:p>
        </w:tc>
        <w:tc>
          <w:tcPr>
            <w:tcW w:w="360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презентация</w:t>
            </w:r>
          </w:p>
        </w:tc>
        <w:tc>
          <w:tcPr>
            <w:tcW w:w="1440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</w:tcPr>
          <w:p w:rsidR="0059263D" w:rsidRPr="00AD71B4" w:rsidRDefault="0059263D" w:rsidP="00AD71B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 31 и ст.</w:t>
            </w:r>
          </w:p>
        </w:tc>
      </w:tr>
    </w:tbl>
    <w:p w:rsidR="0059263D" w:rsidRDefault="0059263D" w:rsidP="00C23475">
      <w:pPr>
        <w:pStyle w:val="ListParagraph"/>
        <w:tabs>
          <w:tab w:val="left" w:pos="525"/>
        </w:tabs>
        <w:ind w:left="1440"/>
        <w:rPr>
          <w:rFonts w:ascii="Cambria" w:hAnsi="Cambria"/>
          <w:sz w:val="28"/>
          <w:szCs w:val="28"/>
        </w:rPr>
      </w:pPr>
    </w:p>
    <w:p w:rsidR="0059263D" w:rsidRDefault="0059263D" w:rsidP="008237A6">
      <w:pPr>
        <w:tabs>
          <w:tab w:val="left" w:pos="1245"/>
        </w:tabs>
      </w:pPr>
    </w:p>
    <w:p w:rsidR="0059263D" w:rsidRPr="00FE543A" w:rsidRDefault="0059263D" w:rsidP="00FE543A">
      <w:pPr>
        <w:pStyle w:val="ListParagraph"/>
        <w:numPr>
          <w:ilvl w:val="1"/>
          <w:numId w:val="10"/>
        </w:numPr>
        <w:tabs>
          <w:tab w:val="left" w:pos="1245"/>
        </w:tabs>
        <w:rPr>
          <w:rFonts w:ascii="Times New Roman" w:hAnsi="Times New Roman"/>
          <w:sz w:val="28"/>
          <w:szCs w:val="28"/>
        </w:rPr>
      </w:pPr>
      <w:r w:rsidRPr="008237A6">
        <w:rPr>
          <w:rFonts w:ascii="Times New Roman" w:hAnsi="Times New Roman"/>
          <w:sz w:val="28"/>
          <w:szCs w:val="28"/>
        </w:rPr>
        <w:t>Патриотическое воспитание.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4B228F">
        <w:trPr>
          <w:trHeight w:val="330"/>
        </w:trPr>
        <w:tc>
          <w:tcPr>
            <w:tcW w:w="232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Дорога жизни</w:t>
            </w:r>
          </w:p>
        </w:tc>
        <w:tc>
          <w:tcPr>
            <w:tcW w:w="360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Онлайн презентация ко Дню снятия Блокады Ленинграда</w:t>
            </w:r>
          </w:p>
        </w:tc>
        <w:tc>
          <w:tcPr>
            <w:tcW w:w="144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Огненный Сталинград</w:t>
            </w:r>
          </w:p>
        </w:tc>
        <w:tc>
          <w:tcPr>
            <w:tcW w:w="360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Патриотический час</w:t>
            </w:r>
          </w:p>
        </w:tc>
        <w:tc>
          <w:tcPr>
            <w:tcW w:w="144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Полет в далекий космос </w:t>
            </w:r>
          </w:p>
        </w:tc>
        <w:tc>
          <w:tcPr>
            <w:tcW w:w="360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Час информации </w:t>
            </w:r>
          </w:p>
        </w:tc>
        <w:tc>
          <w:tcPr>
            <w:tcW w:w="144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Поклонимся великим тем годам</w:t>
            </w:r>
          </w:p>
        </w:tc>
        <w:tc>
          <w:tcPr>
            <w:tcW w:w="360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митинг</w:t>
            </w:r>
          </w:p>
        </w:tc>
        <w:tc>
          <w:tcPr>
            <w:tcW w:w="1440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Pr="00AD71B4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Георгиевская лента</w:t>
            </w:r>
          </w:p>
        </w:tc>
        <w:tc>
          <w:tcPr>
            <w:tcW w:w="360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Май </w:t>
            </w:r>
          </w:p>
        </w:tc>
        <w:tc>
          <w:tcPr>
            <w:tcW w:w="235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Бессмертный полк</w:t>
            </w:r>
          </w:p>
        </w:tc>
        <w:tc>
          <w:tcPr>
            <w:tcW w:w="360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4B228F">
        <w:trPr>
          <w:trHeight w:val="476"/>
        </w:trPr>
        <w:tc>
          <w:tcPr>
            <w:tcW w:w="232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Свеча памяти</w:t>
            </w:r>
          </w:p>
        </w:tc>
        <w:tc>
          <w:tcPr>
            <w:tcW w:w="360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</w:t>
            </w:r>
          </w:p>
        </w:tc>
        <w:tc>
          <w:tcPr>
            <w:tcW w:w="1440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59263D" w:rsidRDefault="0059263D" w:rsidP="004B228F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</w:tbl>
    <w:p w:rsidR="0059263D" w:rsidRPr="008237A6" w:rsidRDefault="0059263D" w:rsidP="008237A6"/>
    <w:p w:rsidR="0059263D" w:rsidRPr="008237A6" w:rsidRDefault="0059263D" w:rsidP="008237A6"/>
    <w:p w:rsidR="0059263D" w:rsidRPr="008237A6" w:rsidRDefault="0059263D" w:rsidP="008237A6"/>
    <w:p w:rsidR="0059263D" w:rsidRPr="00FE543A" w:rsidRDefault="0059263D" w:rsidP="00FE543A">
      <w:pPr>
        <w:pStyle w:val="ListParagraph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 w:rsidRPr="004B228F">
        <w:rPr>
          <w:rFonts w:ascii="Times New Roman" w:hAnsi="Times New Roman"/>
          <w:b/>
          <w:sz w:val="28"/>
          <w:szCs w:val="28"/>
        </w:rPr>
        <w:t>Литературно – эстетическое просвещение (продвижение книги, чтения, художественной литературы, искусства, музыки)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 юбилеем – любимая газета!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Выставка-обзор</w:t>
            </w:r>
          </w:p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 90-летию газеты Аларь</w:t>
            </w:r>
          </w:p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январь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Дороги войны-дороги Победы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история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Мастер мистического слова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 к 130-летию М.А. Булгакова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Себя как в зеркале я вижу 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 к дню рождения Пушкина</w:t>
            </w:r>
          </w:p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Поэт народа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Книжная выставка к 200-летию Н.А. Некрасова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Подари книгу библиотеке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Акция дарения книг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  <w:bookmarkStart w:id="0" w:name="_GoBack"/>
            <w:bookmarkEnd w:id="0"/>
          </w:p>
        </w:tc>
      </w:tr>
    </w:tbl>
    <w:p w:rsidR="0059263D" w:rsidRDefault="0059263D" w:rsidP="008237A6"/>
    <w:p w:rsidR="0059263D" w:rsidRPr="00D93A46" w:rsidRDefault="0059263D" w:rsidP="00D93A46">
      <w:pPr>
        <w:pStyle w:val="ListParagraph"/>
        <w:numPr>
          <w:ilvl w:val="0"/>
          <w:numId w:val="10"/>
        </w:numPr>
        <w:rPr>
          <w:rFonts w:ascii="Times New Roman" w:hAnsi="Times New Roman"/>
          <w:b/>
          <w:sz w:val="28"/>
          <w:szCs w:val="28"/>
        </w:rPr>
      </w:pPr>
      <w:r w:rsidRPr="00FE543A">
        <w:rPr>
          <w:rFonts w:ascii="Times New Roman" w:hAnsi="Times New Roman"/>
          <w:b/>
          <w:sz w:val="28"/>
          <w:szCs w:val="28"/>
        </w:rPr>
        <w:t>Научно – просветительская работа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Летопись деревни Отрадная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Сбор информации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 пользователей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9263D" w:rsidRDefault="0059263D" w:rsidP="00D93A46">
      <w:pPr>
        <w:tabs>
          <w:tab w:val="left" w:pos="945"/>
        </w:tabs>
      </w:pPr>
    </w:p>
    <w:p w:rsidR="0059263D" w:rsidRPr="004A1413" w:rsidRDefault="0059263D" w:rsidP="004A1413"/>
    <w:p w:rsidR="0059263D" w:rsidRPr="004A1413" w:rsidRDefault="0059263D" w:rsidP="004A1413">
      <w:pPr>
        <w:ind w:firstLine="708"/>
        <w:rPr>
          <w:rFonts w:ascii="Times New Roman" w:hAnsi="Times New Roman"/>
          <w:b/>
          <w:sz w:val="28"/>
          <w:szCs w:val="28"/>
        </w:rPr>
      </w:pPr>
      <w:r w:rsidRPr="004A1413">
        <w:rPr>
          <w:rFonts w:ascii="Times New Roman" w:hAnsi="Times New Roman"/>
          <w:b/>
          <w:sz w:val="28"/>
          <w:szCs w:val="28"/>
        </w:rPr>
        <w:t>Проект «Ступень к успеху»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Твои права, абитуриент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Урок правовой грамотности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15- 30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Не ошибись, выбирая путь!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 - размышление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Ваш ребенок идет в школу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Беседа 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Молодые родители</w:t>
            </w:r>
          </w:p>
        </w:tc>
      </w:tr>
    </w:tbl>
    <w:p w:rsidR="0059263D" w:rsidRDefault="0059263D" w:rsidP="004A1413"/>
    <w:p w:rsidR="0059263D" w:rsidRPr="004A1413" w:rsidRDefault="0059263D" w:rsidP="004A1413"/>
    <w:p w:rsidR="0059263D" w:rsidRPr="00B16288" w:rsidRDefault="0059263D" w:rsidP="002511EA">
      <w:pPr>
        <w:jc w:val="center"/>
        <w:rPr>
          <w:rFonts w:ascii="Times New Roman" w:hAnsi="Times New Roman"/>
          <w:b/>
          <w:sz w:val="28"/>
          <w:szCs w:val="28"/>
        </w:rPr>
      </w:pPr>
      <w:r w:rsidRPr="0052554B">
        <w:rPr>
          <w:rFonts w:ascii="Times New Roman" w:hAnsi="Times New Roman"/>
          <w:b/>
          <w:sz w:val="28"/>
          <w:szCs w:val="28"/>
        </w:rPr>
        <w:t>Пропаганда ЗОЖ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Книги о здоровье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Онлайн выставка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март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Широкий круг читателей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Искусство быть здоровым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Пристрастия, усложняющие жизнь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профилактика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Зеленая аптека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рекомендация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июль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Дорога ведущая в пропасть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Видео-просмотр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декабрь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15 - 30</w:t>
            </w:r>
          </w:p>
        </w:tc>
      </w:tr>
    </w:tbl>
    <w:p w:rsidR="0059263D" w:rsidRDefault="0059263D" w:rsidP="00B16288">
      <w:pPr>
        <w:tabs>
          <w:tab w:val="left" w:pos="3660"/>
        </w:tabs>
        <w:rPr>
          <w:rFonts w:ascii="Times New Roman" w:hAnsi="Times New Roman"/>
          <w:sz w:val="28"/>
          <w:szCs w:val="28"/>
        </w:rPr>
      </w:pPr>
    </w:p>
    <w:p w:rsidR="0059263D" w:rsidRPr="00B16288" w:rsidRDefault="0059263D" w:rsidP="00B16288">
      <w:pPr>
        <w:rPr>
          <w:rFonts w:ascii="Times New Roman" w:hAnsi="Times New Roman"/>
          <w:sz w:val="28"/>
          <w:szCs w:val="28"/>
        </w:rPr>
      </w:pPr>
    </w:p>
    <w:p w:rsidR="0059263D" w:rsidRPr="009D5A25" w:rsidRDefault="0059263D" w:rsidP="00B16288">
      <w:pPr>
        <w:pStyle w:val="ListParagraph"/>
        <w:numPr>
          <w:ilvl w:val="0"/>
          <w:numId w:val="10"/>
        </w:numPr>
        <w:tabs>
          <w:tab w:val="left" w:pos="1770"/>
        </w:tabs>
        <w:rPr>
          <w:rFonts w:ascii="Times New Roman" w:hAnsi="Times New Roman"/>
          <w:b/>
          <w:sz w:val="28"/>
          <w:szCs w:val="28"/>
        </w:rPr>
      </w:pPr>
      <w:r w:rsidRPr="009D7BA3">
        <w:rPr>
          <w:rFonts w:ascii="Times New Roman" w:hAnsi="Times New Roman"/>
          <w:b/>
          <w:sz w:val="28"/>
          <w:szCs w:val="28"/>
        </w:rPr>
        <w:t>Просвещение в области истории, экономики, политологии, медицины.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Пришли Спасы – готовь припасы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рекомендация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август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 – 30, 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От древней Руси к Российскому государству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Час истории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ноябрь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9263D" w:rsidRPr="00B16288" w:rsidRDefault="0059263D" w:rsidP="00B16288">
      <w:pPr>
        <w:rPr>
          <w:rFonts w:ascii="Times New Roman" w:hAnsi="Times New Roman"/>
          <w:sz w:val="28"/>
          <w:szCs w:val="28"/>
        </w:rPr>
      </w:pPr>
    </w:p>
    <w:p w:rsidR="0059263D" w:rsidRDefault="0059263D" w:rsidP="00B16288">
      <w:pPr>
        <w:rPr>
          <w:rFonts w:ascii="Times New Roman" w:hAnsi="Times New Roman"/>
          <w:sz w:val="28"/>
          <w:szCs w:val="28"/>
        </w:rPr>
      </w:pPr>
    </w:p>
    <w:p w:rsidR="0059263D" w:rsidRPr="00585EBF" w:rsidRDefault="0059263D" w:rsidP="00585EBF">
      <w:pPr>
        <w:tabs>
          <w:tab w:val="left" w:pos="165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9D5A25">
        <w:rPr>
          <w:rFonts w:ascii="Times New Roman" w:hAnsi="Times New Roman"/>
          <w:b/>
          <w:sz w:val="28"/>
          <w:szCs w:val="28"/>
        </w:rPr>
        <w:t>Проект «Государственные  услуги – это просто»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Компьютер – наш помощник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 и ст.</w:t>
            </w:r>
          </w:p>
        </w:tc>
      </w:tr>
      <w:tr w:rsidR="0059263D" w:rsidRPr="00524C0E" w:rsidTr="00CF5528">
        <w:trPr>
          <w:trHeight w:val="476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Гос. Услуги – проще, чем кажется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час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31 и ст.</w:t>
            </w:r>
          </w:p>
        </w:tc>
      </w:tr>
    </w:tbl>
    <w:p w:rsidR="0059263D" w:rsidRDefault="0059263D" w:rsidP="009D5A25">
      <w:pPr>
        <w:tabs>
          <w:tab w:val="left" w:pos="2520"/>
        </w:tabs>
        <w:rPr>
          <w:rFonts w:ascii="Times New Roman" w:hAnsi="Times New Roman"/>
          <w:sz w:val="28"/>
          <w:szCs w:val="28"/>
        </w:rPr>
      </w:pPr>
    </w:p>
    <w:p w:rsidR="0059263D" w:rsidRPr="00026A39" w:rsidRDefault="0059263D" w:rsidP="00026A39">
      <w:pPr>
        <w:rPr>
          <w:rFonts w:ascii="Times New Roman" w:hAnsi="Times New Roman"/>
          <w:sz w:val="28"/>
          <w:szCs w:val="28"/>
        </w:rPr>
      </w:pPr>
    </w:p>
    <w:p w:rsidR="0059263D" w:rsidRPr="00026A39" w:rsidRDefault="0059263D" w:rsidP="00026A39">
      <w:pPr>
        <w:pStyle w:val="ListParagraph"/>
        <w:numPr>
          <w:ilvl w:val="0"/>
          <w:numId w:val="10"/>
        </w:numPr>
        <w:tabs>
          <w:tab w:val="left" w:pos="1530"/>
        </w:tabs>
        <w:rPr>
          <w:rFonts w:ascii="Times New Roman" w:hAnsi="Times New Roman"/>
          <w:b/>
          <w:sz w:val="28"/>
          <w:szCs w:val="28"/>
        </w:rPr>
      </w:pPr>
      <w:r w:rsidRPr="00026A39">
        <w:rPr>
          <w:rFonts w:ascii="Times New Roman" w:hAnsi="Times New Roman"/>
          <w:b/>
          <w:sz w:val="28"/>
          <w:szCs w:val="28"/>
        </w:rPr>
        <w:t>Работа с социально – незащищенными слоями населения</w:t>
      </w:r>
      <w:r w:rsidRPr="00026A39">
        <w:rPr>
          <w:rFonts w:ascii="Times New Roman" w:hAnsi="Times New Roman"/>
          <w:sz w:val="28"/>
          <w:szCs w:val="28"/>
        </w:rPr>
        <w:tab/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Моя семья – моя опора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праздник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15-30, 31 и ст.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Звонок на телефон доверия – шаг на пути к безопасности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Беседа консультация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май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15-30</w:t>
            </w:r>
          </w:p>
        </w:tc>
      </w:tr>
    </w:tbl>
    <w:p w:rsidR="0059263D" w:rsidRPr="00026A39" w:rsidRDefault="0059263D" w:rsidP="00026A39">
      <w:pPr>
        <w:tabs>
          <w:tab w:val="left" w:pos="2100"/>
        </w:tabs>
        <w:rPr>
          <w:rFonts w:ascii="Times New Roman" w:hAnsi="Times New Roman"/>
          <w:sz w:val="28"/>
          <w:szCs w:val="28"/>
        </w:rPr>
      </w:pPr>
    </w:p>
    <w:p w:rsidR="0059263D" w:rsidRDefault="0059263D" w:rsidP="00026A39">
      <w:pPr>
        <w:rPr>
          <w:rFonts w:ascii="Times New Roman" w:hAnsi="Times New Roman"/>
          <w:sz w:val="28"/>
          <w:szCs w:val="28"/>
        </w:rPr>
      </w:pPr>
    </w:p>
    <w:p w:rsidR="0059263D" w:rsidRPr="004D09AA" w:rsidRDefault="0059263D" w:rsidP="004D09AA">
      <w:pPr>
        <w:tabs>
          <w:tab w:val="left" w:pos="2190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4D09AA">
        <w:rPr>
          <w:rFonts w:ascii="Times New Roman" w:hAnsi="Times New Roman"/>
          <w:b/>
          <w:sz w:val="28"/>
          <w:szCs w:val="28"/>
        </w:rPr>
        <w:t>Проект «Доступный мир»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Книга на дом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Акция 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 течение года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31 и ст.</w:t>
            </w:r>
          </w:p>
        </w:tc>
      </w:tr>
    </w:tbl>
    <w:p w:rsidR="0059263D" w:rsidRDefault="0059263D" w:rsidP="004D09AA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</w:p>
    <w:p w:rsidR="0059263D" w:rsidRPr="004D09AA" w:rsidRDefault="0059263D" w:rsidP="004D09AA">
      <w:pPr>
        <w:rPr>
          <w:rFonts w:ascii="Times New Roman" w:hAnsi="Times New Roman"/>
          <w:sz w:val="28"/>
          <w:szCs w:val="28"/>
        </w:rPr>
      </w:pPr>
    </w:p>
    <w:p w:rsidR="0059263D" w:rsidRDefault="0059263D" w:rsidP="004D09AA">
      <w:pPr>
        <w:pStyle w:val="ListParagraph"/>
        <w:numPr>
          <w:ilvl w:val="0"/>
          <w:numId w:val="10"/>
        </w:numPr>
        <w:tabs>
          <w:tab w:val="left" w:pos="2985"/>
        </w:tabs>
        <w:jc w:val="center"/>
        <w:rPr>
          <w:rFonts w:ascii="Times New Roman" w:hAnsi="Times New Roman"/>
          <w:b/>
          <w:sz w:val="28"/>
          <w:szCs w:val="28"/>
        </w:rPr>
      </w:pPr>
      <w:r w:rsidRPr="004D09AA">
        <w:rPr>
          <w:rFonts w:ascii="Times New Roman" w:hAnsi="Times New Roman"/>
          <w:b/>
          <w:sz w:val="28"/>
          <w:szCs w:val="28"/>
        </w:rPr>
        <w:t>Краеведческая работа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59263D" w:rsidRPr="004D09AA" w:rsidRDefault="0059263D" w:rsidP="004D09AA">
      <w:pPr>
        <w:pStyle w:val="ListParagraph"/>
        <w:tabs>
          <w:tab w:val="left" w:pos="2985"/>
        </w:tabs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Проект «Туристско – информационный центр»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3"/>
        <w:gridCol w:w="3411"/>
        <w:gridCol w:w="1414"/>
        <w:gridCol w:w="2222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4D09AA" w:rsidRDefault="0059263D" w:rsidP="004D09AA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D09AA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История деревни Отрадная</w:t>
            </w:r>
          </w:p>
        </w:tc>
        <w:tc>
          <w:tcPr>
            <w:tcW w:w="3600" w:type="dxa"/>
          </w:tcPr>
          <w:p w:rsidR="0059263D" w:rsidRPr="002C4797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презентация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февраль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 прошлом для будущего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- память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Все категории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Трудовые подвиги наших односельчан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Информационный стенд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сентябрь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Все категории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Родные просторы</w:t>
            </w:r>
          </w:p>
        </w:tc>
        <w:tc>
          <w:tcPr>
            <w:tcW w:w="360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Видео презентация</w:t>
            </w:r>
          </w:p>
        </w:tc>
        <w:tc>
          <w:tcPr>
            <w:tcW w:w="1440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июнь</w:t>
            </w:r>
          </w:p>
        </w:tc>
        <w:tc>
          <w:tcPr>
            <w:tcW w:w="2355" w:type="dxa"/>
          </w:tcPr>
          <w:p w:rsidR="0059263D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Широкий круг читателей</w:t>
            </w:r>
          </w:p>
        </w:tc>
      </w:tr>
    </w:tbl>
    <w:p w:rsidR="0059263D" w:rsidRDefault="0059263D" w:rsidP="004D09AA">
      <w:pPr>
        <w:tabs>
          <w:tab w:val="left" w:pos="2145"/>
        </w:tabs>
        <w:rPr>
          <w:rFonts w:ascii="Times New Roman" w:hAnsi="Times New Roman"/>
          <w:sz w:val="28"/>
          <w:szCs w:val="28"/>
        </w:rPr>
      </w:pPr>
    </w:p>
    <w:p w:rsidR="0059263D" w:rsidRPr="001D53FF" w:rsidRDefault="0059263D" w:rsidP="001D53FF">
      <w:pPr>
        <w:jc w:val="center"/>
        <w:rPr>
          <w:rFonts w:ascii="Times New Roman" w:hAnsi="Times New Roman"/>
          <w:b/>
          <w:sz w:val="28"/>
          <w:szCs w:val="28"/>
        </w:rPr>
      </w:pPr>
      <w:r w:rsidRPr="001D53FF">
        <w:rPr>
          <w:rFonts w:ascii="Times New Roman" w:hAnsi="Times New Roman"/>
          <w:b/>
          <w:sz w:val="28"/>
          <w:szCs w:val="28"/>
        </w:rPr>
        <w:t>Проект «Старость в радость»</w:t>
      </w:r>
    </w:p>
    <w:tbl>
      <w:tblPr>
        <w:tblpPr w:leftFromText="180" w:rightFromText="180" w:vertAnchor="text" w:horzAnchor="margin" w:tblpY="691"/>
        <w:tblW w:w="9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25"/>
        <w:gridCol w:w="3600"/>
        <w:gridCol w:w="1440"/>
        <w:gridCol w:w="2355"/>
      </w:tblGrid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мероприятия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Форма проведения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D71B4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Участники 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Живое слово  мудрости духовной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Выставка православной литературы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апрель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55 и ст.</w:t>
            </w:r>
          </w:p>
        </w:tc>
      </w:tr>
      <w:tr w:rsidR="0059263D" w:rsidRPr="00524C0E" w:rsidTr="00CF5528">
        <w:trPr>
          <w:trHeight w:val="330"/>
        </w:trPr>
        <w:tc>
          <w:tcPr>
            <w:tcW w:w="232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Для тех, кто годы не считает</w:t>
            </w:r>
          </w:p>
        </w:tc>
        <w:tc>
          <w:tcPr>
            <w:tcW w:w="360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Вечер отдыха</w:t>
            </w:r>
          </w:p>
        </w:tc>
        <w:tc>
          <w:tcPr>
            <w:tcW w:w="1440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октябрь</w:t>
            </w:r>
          </w:p>
        </w:tc>
        <w:tc>
          <w:tcPr>
            <w:tcW w:w="2355" w:type="dxa"/>
          </w:tcPr>
          <w:p w:rsidR="0059263D" w:rsidRPr="00AD71B4" w:rsidRDefault="0059263D" w:rsidP="00CF5528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55 и ст.</w:t>
            </w:r>
          </w:p>
        </w:tc>
      </w:tr>
    </w:tbl>
    <w:p w:rsidR="0059263D" w:rsidRPr="004D09AA" w:rsidRDefault="0059263D" w:rsidP="004D09AA">
      <w:pPr>
        <w:rPr>
          <w:rFonts w:ascii="Times New Roman" w:hAnsi="Times New Roman"/>
          <w:sz w:val="28"/>
          <w:szCs w:val="28"/>
        </w:rPr>
      </w:pPr>
    </w:p>
    <w:sectPr w:rsidR="0059263D" w:rsidRPr="004D09AA" w:rsidSect="00706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C70B0"/>
    <w:multiLevelType w:val="hybridMultilevel"/>
    <w:tmpl w:val="92BA8116"/>
    <w:lvl w:ilvl="0" w:tplc="77A8CE6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265B7"/>
    <w:multiLevelType w:val="hybridMultilevel"/>
    <w:tmpl w:val="DB12CE00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">
    <w:nsid w:val="19977C01"/>
    <w:multiLevelType w:val="hybridMultilevel"/>
    <w:tmpl w:val="11F419DE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">
    <w:nsid w:val="22816D2E"/>
    <w:multiLevelType w:val="hybridMultilevel"/>
    <w:tmpl w:val="9F4806B2"/>
    <w:lvl w:ilvl="0" w:tplc="CB6ED49A">
      <w:start w:val="1"/>
      <w:numFmt w:val="decimal"/>
      <w:lvlText w:val="%1."/>
      <w:lvlJc w:val="left"/>
      <w:pPr>
        <w:ind w:left="360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4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5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7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360" w:hanging="180"/>
      </w:pPr>
      <w:rPr>
        <w:rFonts w:cs="Times New Roman"/>
      </w:rPr>
    </w:lvl>
  </w:abstractNum>
  <w:abstractNum w:abstractNumId="4">
    <w:nsid w:val="26012251"/>
    <w:multiLevelType w:val="hybridMultilevel"/>
    <w:tmpl w:val="333A9A54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">
    <w:nsid w:val="2D124CCC"/>
    <w:multiLevelType w:val="multilevel"/>
    <w:tmpl w:val="5FA46AE0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cs="Times New Roman" w:hint="default"/>
      </w:rPr>
    </w:lvl>
  </w:abstractNum>
  <w:abstractNum w:abstractNumId="6">
    <w:nsid w:val="36477A73"/>
    <w:multiLevelType w:val="hybridMultilevel"/>
    <w:tmpl w:val="2B4429C6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7">
    <w:nsid w:val="41436CB4"/>
    <w:multiLevelType w:val="hybridMultilevel"/>
    <w:tmpl w:val="9AF63AA8"/>
    <w:lvl w:ilvl="0" w:tplc="A6F2458E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">
    <w:nsid w:val="48971EF1"/>
    <w:multiLevelType w:val="hybridMultilevel"/>
    <w:tmpl w:val="34529E00"/>
    <w:lvl w:ilvl="0" w:tplc="543A933E">
      <w:start w:val="1"/>
      <w:numFmt w:val="decimal"/>
      <w:lvlText w:val="%1."/>
      <w:lvlJc w:val="left"/>
      <w:pPr>
        <w:ind w:left="8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  <w:rPr>
        <w:rFonts w:cs="Times New Roman"/>
      </w:rPr>
    </w:lvl>
  </w:abstractNum>
  <w:abstractNum w:abstractNumId="9">
    <w:nsid w:val="71175ED8"/>
    <w:multiLevelType w:val="hybridMultilevel"/>
    <w:tmpl w:val="AD7614F2"/>
    <w:lvl w:ilvl="0" w:tplc="6B10BAD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9"/>
  </w:num>
  <w:num w:numId="4">
    <w:abstractNumId w:val="7"/>
  </w:num>
  <w:num w:numId="5">
    <w:abstractNumId w:val="1"/>
  </w:num>
  <w:num w:numId="6">
    <w:abstractNumId w:val="4"/>
  </w:num>
  <w:num w:numId="7">
    <w:abstractNumId w:val="2"/>
  </w:num>
  <w:num w:numId="8">
    <w:abstractNumId w:val="6"/>
  </w:num>
  <w:num w:numId="9">
    <w:abstractNumId w:val="3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45E4"/>
    <w:rsid w:val="0001602B"/>
    <w:rsid w:val="00026A39"/>
    <w:rsid w:val="000A67BF"/>
    <w:rsid w:val="000C7A09"/>
    <w:rsid w:val="00127458"/>
    <w:rsid w:val="0015560C"/>
    <w:rsid w:val="00183C45"/>
    <w:rsid w:val="001D53FF"/>
    <w:rsid w:val="00221E47"/>
    <w:rsid w:val="002511EA"/>
    <w:rsid w:val="002726A5"/>
    <w:rsid w:val="002C4797"/>
    <w:rsid w:val="00304B40"/>
    <w:rsid w:val="003414C8"/>
    <w:rsid w:val="003844AD"/>
    <w:rsid w:val="003B2141"/>
    <w:rsid w:val="00406292"/>
    <w:rsid w:val="00440DD5"/>
    <w:rsid w:val="004562A3"/>
    <w:rsid w:val="0046684C"/>
    <w:rsid w:val="004A1413"/>
    <w:rsid w:val="004B228F"/>
    <w:rsid w:val="004B7748"/>
    <w:rsid w:val="004D09AA"/>
    <w:rsid w:val="004F2F04"/>
    <w:rsid w:val="005162CA"/>
    <w:rsid w:val="00524C0E"/>
    <w:rsid w:val="0052554B"/>
    <w:rsid w:val="00536265"/>
    <w:rsid w:val="00540C34"/>
    <w:rsid w:val="00551B93"/>
    <w:rsid w:val="00564778"/>
    <w:rsid w:val="00581BA0"/>
    <w:rsid w:val="00585EBF"/>
    <w:rsid w:val="0059263D"/>
    <w:rsid w:val="005963DD"/>
    <w:rsid w:val="00605BF5"/>
    <w:rsid w:val="00650BB5"/>
    <w:rsid w:val="00660797"/>
    <w:rsid w:val="006B4634"/>
    <w:rsid w:val="006E0956"/>
    <w:rsid w:val="007069A5"/>
    <w:rsid w:val="00751AC9"/>
    <w:rsid w:val="007714F5"/>
    <w:rsid w:val="00806CD5"/>
    <w:rsid w:val="008237A6"/>
    <w:rsid w:val="00831FBF"/>
    <w:rsid w:val="008645E4"/>
    <w:rsid w:val="0095160C"/>
    <w:rsid w:val="009B6186"/>
    <w:rsid w:val="009D5A25"/>
    <w:rsid w:val="009D7BA3"/>
    <w:rsid w:val="009D7C53"/>
    <w:rsid w:val="00A6372E"/>
    <w:rsid w:val="00A75E75"/>
    <w:rsid w:val="00AD71B4"/>
    <w:rsid w:val="00AE1673"/>
    <w:rsid w:val="00B16288"/>
    <w:rsid w:val="00B545C2"/>
    <w:rsid w:val="00BE1374"/>
    <w:rsid w:val="00C23475"/>
    <w:rsid w:val="00C601E0"/>
    <w:rsid w:val="00CA3ACD"/>
    <w:rsid w:val="00CC20CD"/>
    <w:rsid w:val="00CC5EEA"/>
    <w:rsid w:val="00CD0851"/>
    <w:rsid w:val="00CF3FD9"/>
    <w:rsid w:val="00CF5528"/>
    <w:rsid w:val="00D31AD2"/>
    <w:rsid w:val="00D57360"/>
    <w:rsid w:val="00D65F1F"/>
    <w:rsid w:val="00D93A46"/>
    <w:rsid w:val="00DF051A"/>
    <w:rsid w:val="00DF6DD8"/>
    <w:rsid w:val="00E2200E"/>
    <w:rsid w:val="00E2560C"/>
    <w:rsid w:val="00EE3C5A"/>
    <w:rsid w:val="00F321D1"/>
    <w:rsid w:val="00F624A4"/>
    <w:rsid w:val="00FA7DEE"/>
    <w:rsid w:val="00FD62C7"/>
    <w:rsid w:val="00FE543A"/>
    <w:rsid w:val="00FF08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9A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DF051A"/>
    <w:pPr>
      <w:ind w:left="720"/>
      <w:contextualSpacing/>
    </w:pPr>
  </w:style>
  <w:style w:type="table" w:styleId="TableGrid">
    <w:name w:val="Table Grid"/>
    <w:basedOn w:val="TableNormal"/>
    <w:uiPriority w:val="99"/>
    <w:rsid w:val="00D31AD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0160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1602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7</Pages>
  <Words>753</Words>
  <Characters>4293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Антонина Петровна</dc:creator>
  <cp:keywords/>
  <dc:description/>
  <cp:lastModifiedBy>пк</cp:lastModifiedBy>
  <cp:revision>3</cp:revision>
  <cp:lastPrinted>2018-01-11T09:49:00Z</cp:lastPrinted>
  <dcterms:created xsi:type="dcterms:W3CDTF">2020-12-16T01:39:00Z</dcterms:created>
  <dcterms:modified xsi:type="dcterms:W3CDTF">2021-03-17T02:54:00Z</dcterms:modified>
</cp:coreProperties>
</file>