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5DFE" w:rsidRPr="00751AC9" w:rsidRDefault="00025DFE" w:rsidP="00751AC9">
      <w:pPr>
        <w:jc w:val="center"/>
        <w:rPr>
          <w:rFonts w:ascii="Cambria" w:hAnsi="Cambria"/>
          <w:b/>
          <w:sz w:val="28"/>
          <w:szCs w:val="28"/>
        </w:rPr>
      </w:pPr>
      <w:r w:rsidRPr="00751AC9">
        <w:rPr>
          <w:rFonts w:ascii="Cambria" w:hAnsi="Cambria"/>
          <w:b/>
          <w:sz w:val="28"/>
          <w:szCs w:val="28"/>
        </w:rPr>
        <w:t>М</w:t>
      </w:r>
      <w:r>
        <w:rPr>
          <w:rFonts w:ascii="Cambria" w:hAnsi="Cambria"/>
          <w:b/>
          <w:sz w:val="28"/>
          <w:szCs w:val="28"/>
        </w:rPr>
        <w:t>БУК ИКЦ МО</w:t>
      </w:r>
      <w:r w:rsidRPr="00751AC9">
        <w:rPr>
          <w:rFonts w:ascii="Cambria" w:hAnsi="Cambria"/>
          <w:b/>
          <w:sz w:val="28"/>
          <w:szCs w:val="28"/>
        </w:rPr>
        <w:t xml:space="preserve"> «Иваническ»</w:t>
      </w:r>
    </w:p>
    <w:p w:rsidR="00025DFE" w:rsidRDefault="00025DFE" w:rsidP="00751AC9">
      <w:pPr>
        <w:jc w:val="center"/>
        <w:rPr>
          <w:rFonts w:ascii="Cambria" w:hAnsi="Cambria"/>
          <w:b/>
          <w:sz w:val="144"/>
          <w:szCs w:val="144"/>
        </w:rPr>
      </w:pPr>
    </w:p>
    <w:p w:rsidR="00025DFE" w:rsidRPr="001E5906" w:rsidRDefault="00025DFE" w:rsidP="00751AC9">
      <w:pPr>
        <w:jc w:val="center"/>
        <w:rPr>
          <w:rFonts w:ascii="Cambria" w:hAnsi="Cambria"/>
          <w:b/>
          <w:sz w:val="72"/>
          <w:szCs w:val="72"/>
        </w:rPr>
      </w:pPr>
      <w:r w:rsidRPr="001E5906">
        <w:rPr>
          <w:rFonts w:ascii="Cambria" w:hAnsi="Cambria"/>
          <w:b/>
          <w:sz w:val="72"/>
          <w:szCs w:val="72"/>
        </w:rPr>
        <w:t>Годовой план на 2021 год</w:t>
      </w:r>
    </w:p>
    <w:p w:rsidR="00025DFE" w:rsidRDefault="00025DFE" w:rsidP="00751AC9">
      <w:pPr>
        <w:jc w:val="center"/>
        <w:rPr>
          <w:rFonts w:ascii="Cambria" w:hAnsi="Cambria"/>
          <w:b/>
          <w:sz w:val="52"/>
          <w:szCs w:val="52"/>
        </w:rPr>
      </w:pPr>
    </w:p>
    <w:p w:rsidR="00025DFE" w:rsidRPr="00751AC9" w:rsidRDefault="00025DFE" w:rsidP="00751AC9">
      <w:pPr>
        <w:jc w:val="center"/>
        <w:rPr>
          <w:rFonts w:ascii="Cambria" w:hAnsi="Cambria"/>
          <w:b/>
          <w:sz w:val="52"/>
          <w:szCs w:val="52"/>
        </w:rPr>
      </w:pPr>
      <w:r>
        <w:rPr>
          <w:rFonts w:ascii="Cambria" w:hAnsi="Cambria"/>
          <w:b/>
          <w:sz w:val="52"/>
          <w:szCs w:val="52"/>
        </w:rPr>
        <w:t>Детск</w:t>
      </w:r>
      <w:r w:rsidRPr="00751AC9">
        <w:rPr>
          <w:rFonts w:ascii="Cambria" w:hAnsi="Cambria"/>
          <w:b/>
          <w:sz w:val="52"/>
          <w:szCs w:val="52"/>
        </w:rPr>
        <w:t>ое население</w:t>
      </w:r>
    </w:p>
    <w:p w:rsidR="00025DFE" w:rsidRDefault="00025DFE" w:rsidP="00751AC9">
      <w:pPr>
        <w:jc w:val="center"/>
        <w:rPr>
          <w:rFonts w:ascii="Cambria" w:hAnsi="Cambria"/>
          <w:b/>
        </w:rPr>
      </w:pPr>
    </w:p>
    <w:p w:rsidR="00025DFE" w:rsidRDefault="00025DFE" w:rsidP="00751AC9">
      <w:pPr>
        <w:jc w:val="center"/>
        <w:rPr>
          <w:rFonts w:ascii="Cambria" w:hAnsi="Cambria"/>
          <w:b/>
        </w:rPr>
      </w:pPr>
    </w:p>
    <w:p w:rsidR="00025DFE" w:rsidRDefault="00025DFE" w:rsidP="00751AC9">
      <w:pPr>
        <w:jc w:val="center"/>
        <w:rPr>
          <w:rFonts w:ascii="Cambria" w:hAnsi="Cambria"/>
          <w:b/>
        </w:rPr>
      </w:pPr>
    </w:p>
    <w:p w:rsidR="00025DFE" w:rsidRDefault="00025DFE" w:rsidP="00751AC9">
      <w:pPr>
        <w:jc w:val="center"/>
        <w:rPr>
          <w:rFonts w:ascii="Cambria" w:hAnsi="Cambria"/>
          <w:b/>
        </w:rPr>
      </w:pPr>
    </w:p>
    <w:p w:rsidR="00025DFE" w:rsidRDefault="00025DFE" w:rsidP="00751AC9">
      <w:pPr>
        <w:jc w:val="center"/>
        <w:rPr>
          <w:rFonts w:ascii="Cambria" w:hAnsi="Cambria"/>
          <w:b/>
        </w:rPr>
      </w:pPr>
    </w:p>
    <w:p w:rsidR="00025DFE" w:rsidRDefault="00025DFE" w:rsidP="00751AC9">
      <w:pPr>
        <w:jc w:val="center"/>
        <w:rPr>
          <w:rFonts w:ascii="Cambria" w:hAnsi="Cambria"/>
          <w:b/>
        </w:rPr>
      </w:pPr>
    </w:p>
    <w:p w:rsidR="00025DFE" w:rsidRDefault="00025DFE" w:rsidP="00751AC9">
      <w:pPr>
        <w:jc w:val="center"/>
        <w:rPr>
          <w:rFonts w:ascii="Cambria" w:hAnsi="Cambria"/>
          <w:b/>
        </w:rPr>
      </w:pPr>
    </w:p>
    <w:p w:rsidR="00025DFE" w:rsidRDefault="00025DFE" w:rsidP="00751AC9">
      <w:pPr>
        <w:jc w:val="center"/>
        <w:rPr>
          <w:rFonts w:ascii="Cambria" w:hAnsi="Cambria"/>
          <w:b/>
          <w:sz w:val="36"/>
          <w:szCs w:val="36"/>
        </w:rPr>
      </w:pPr>
      <w:r>
        <w:rPr>
          <w:rFonts w:ascii="Cambria" w:hAnsi="Cambria"/>
          <w:b/>
          <w:sz w:val="36"/>
          <w:szCs w:val="36"/>
        </w:rPr>
        <w:t xml:space="preserve">Отрадновская </w:t>
      </w:r>
      <w:r w:rsidRPr="00605BF5">
        <w:rPr>
          <w:rFonts w:ascii="Cambria" w:hAnsi="Cambria"/>
          <w:b/>
          <w:sz w:val="36"/>
          <w:szCs w:val="36"/>
        </w:rPr>
        <w:t xml:space="preserve"> сельская библиотека</w:t>
      </w:r>
    </w:p>
    <w:p w:rsidR="00025DFE" w:rsidRPr="00C23475" w:rsidRDefault="00025DFE" w:rsidP="00C23475">
      <w:pPr>
        <w:jc w:val="center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>Основные направления деятельности библиотеки в 2021году</w:t>
      </w:r>
    </w:p>
    <w:p w:rsidR="00025DFE" w:rsidRPr="006B4634" w:rsidRDefault="00025DFE" w:rsidP="006B4634">
      <w:pPr>
        <w:pStyle w:val="ListParagraph"/>
        <w:numPr>
          <w:ilvl w:val="0"/>
          <w:numId w:val="2"/>
        </w:numPr>
        <w:tabs>
          <w:tab w:val="left" w:pos="525"/>
        </w:tabs>
        <w:rPr>
          <w:rFonts w:ascii="Cambria" w:hAnsi="Cambria"/>
          <w:sz w:val="28"/>
          <w:szCs w:val="28"/>
        </w:rPr>
      </w:pPr>
      <w:r w:rsidRPr="006B4634">
        <w:rPr>
          <w:rFonts w:ascii="Cambria" w:hAnsi="Cambria"/>
          <w:sz w:val="28"/>
          <w:szCs w:val="28"/>
        </w:rPr>
        <w:t>Обеспечение доступности, оперативности и комфортности получения информации пользователями библиотеки.</w:t>
      </w:r>
    </w:p>
    <w:p w:rsidR="00025DFE" w:rsidRPr="006B4634" w:rsidRDefault="00025DFE" w:rsidP="006B4634">
      <w:pPr>
        <w:pStyle w:val="ListParagraph"/>
        <w:numPr>
          <w:ilvl w:val="0"/>
          <w:numId w:val="2"/>
        </w:numPr>
        <w:tabs>
          <w:tab w:val="left" w:pos="525"/>
        </w:tabs>
        <w:rPr>
          <w:rFonts w:ascii="Cambria" w:hAnsi="Cambria"/>
          <w:sz w:val="28"/>
          <w:szCs w:val="28"/>
        </w:rPr>
      </w:pPr>
      <w:r w:rsidRPr="006B4634">
        <w:rPr>
          <w:rFonts w:ascii="Cambria" w:hAnsi="Cambria"/>
          <w:sz w:val="28"/>
          <w:szCs w:val="28"/>
        </w:rPr>
        <w:t>Продвижение книги и чтения среди населения и повышение уровня читательской активности.</w:t>
      </w:r>
    </w:p>
    <w:p w:rsidR="00025DFE" w:rsidRDefault="00025DFE" w:rsidP="006B4634">
      <w:pPr>
        <w:pStyle w:val="ListParagraph"/>
        <w:numPr>
          <w:ilvl w:val="0"/>
          <w:numId w:val="2"/>
        </w:numPr>
        <w:tabs>
          <w:tab w:val="left" w:pos="525"/>
        </w:tabs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Осуществление всестороннего раскрытия фонда библиотеки с использованием различных форм индивидуальной и массовой работы.</w:t>
      </w:r>
    </w:p>
    <w:p w:rsidR="00025DFE" w:rsidRDefault="00025DFE" w:rsidP="006B4634">
      <w:pPr>
        <w:pStyle w:val="ListParagraph"/>
        <w:numPr>
          <w:ilvl w:val="0"/>
          <w:numId w:val="2"/>
        </w:numPr>
        <w:tabs>
          <w:tab w:val="left" w:pos="525"/>
        </w:tabs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Проведение исследовательской работы по сбору сведений об истории и современной жизни деревни, обработку их и сохранение для будущих поколений.</w:t>
      </w:r>
    </w:p>
    <w:p w:rsidR="00025DFE" w:rsidRDefault="00025DFE" w:rsidP="006B4634">
      <w:pPr>
        <w:pStyle w:val="ListParagraph"/>
        <w:numPr>
          <w:ilvl w:val="0"/>
          <w:numId w:val="2"/>
        </w:numPr>
        <w:tabs>
          <w:tab w:val="left" w:pos="525"/>
        </w:tabs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Поддержка положительного образа библиотеки у населения и органов местной власти, выявление интересов и потребностей пользователей.</w:t>
      </w:r>
    </w:p>
    <w:p w:rsidR="00025DFE" w:rsidRPr="005963DD" w:rsidRDefault="00025DFE" w:rsidP="00304B40">
      <w:pPr>
        <w:pStyle w:val="ListParagraph"/>
        <w:tabs>
          <w:tab w:val="left" w:pos="525"/>
        </w:tabs>
        <w:rPr>
          <w:rFonts w:ascii="Cambria" w:hAnsi="Cambria"/>
          <w:i/>
          <w:sz w:val="28"/>
          <w:szCs w:val="28"/>
        </w:rPr>
      </w:pPr>
      <w:r w:rsidRPr="005963DD">
        <w:rPr>
          <w:rFonts w:ascii="Cambria" w:hAnsi="Cambria"/>
          <w:i/>
          <w:sz w:val="28"/>
          <w:szCs w:val="28"/>
        </w:rPr>
        <w:t xml:space="preserve">                Задачи:</w:t>
      </w:r>
    </w:p>
    <w:p w:rsidR="00025DFE" w:rsidRDefault="00025DFE" w:rsidP="005162CA">
      <w:pPr>
        <w:pStyle w:val="ListParagraph"/>
        <w:numPr>
          <w:ilvl w:val="0"/>
          <w:numId w:val="2"/>
        </w:numPr>
        <w:tabs>
          <w:tab w:val="left" w:pos="525"/>
        </w:tabs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Совершенствование справочно-библиографического и информационного обслуживания населения путем применения как, традиционных, так  и инновационных методов библиотечной  работы.</w:t>
      </w:r>
    </w:p>
    <w:p w:rsidR="00025DFE" w:rsidRDefault="00025DFE" w:rsidP="005162CA">
      <w:pPr>
        <w:pStyle w:val="ListParagraph"/>
        <w:numPr>
          <w:ilvl w:val="0"/>
          <w:numId w:val="2"/>
        </w:numPr>
        <w:tabs>
          <w:tab w:val="left" w:pos="525"/>
        </w:tabs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Творческий подход к  организации  работы со всеми группами населения по всем направлениям деятельности библиотеки, пропаганда здорового образа жизни.</w:t>
      </w:r>
    </w:p>
    <w:p w:rsidR="00025DFE" w:rsidRDefault="00025DFE" w:rsidP="005162CA">
      <w:pPr>
        <w:pStyle w:val="ListParagraph"/>
        <w:numPr>
          <w:ilvl w:val="0"/>
          <w:numId w:val="2"/>
        </w:numPr>
        <w:tabs>
          <w:tab w:val="left" w:pos="525"/>
        </w:tabs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Воспитание уважения к культурному и историческому наследию России.</w:t>
      </w:r>
    </w:p>
    <w:p w:rsidR="00025DFE" w:rsidRDefault="00025DFE" w:rsidP="00C23475">
      <w:pPr>
        <w:pStyle w:val="ListParagraph"/>
        <w:tabs>
          <w:tab w:val="left" w:pos="525"/>
        </w:tabs>
        <w:rPr>
          <w:rFonts w:ascii="Cambria" w:hAnsi="Cambria"/>
          <w:sz w:val="28"/>
          <w:szCs w:val="28"/>
        </w:rPr>
      </w:pPr>
    </w:p>
    <w:p w:rsidR="00025DFE" w:rsidRDefault="00025DFE" w:rsidP="00C23475">
      <w:pPr>
        <w:tabs>
          <w:tab w:val="left" w:pos="525"/>
        </w:tabs>
        <w:rPr>
          <w:rFonts w:ascii="Cambria" w:hAnsi="Cambria"/>
          <w:sz w:val="28"/>
          <w:szCs w:val="28"/>
        </w:rPr>
      </w:pPr>
    </w:p>
    <w:p w:rsidR="00025DFE" w:rsidRDefault="00025DFE" w:rsidP="00C23475">
      <w:pPr>
        <w:tabs>
          <w:tab w:val="left" w:pos="525"/>
        </w:tabs>
        <w:rPr>
          <w:rFonts w:ascii="Cambria" w:hAnsi="Cambria"/>
          <w:sz w:val="28"/>
          <w:szCs w:val="28"/>
        </w:rPr>
      </w:pPr>
    </w:p>
    <w:p w:rsidR="00025DFE" w:rsidRDefault="00025DFE" w:rsidP="00C23475">
      <w:pPr>
        <w:tabs>
          <w:tab w:val="left" w:pos="525"/>
        </w:tabs>
        <w:rPr>
          <w:rFonts w:ascii="Cambria" w:hAnsi="Cambria"/>
          <w:sz w:val="28"/>
          <w:szCs w:val="28"/>
        </w:rPr>
      </w:pPr>
    </w:p>
    <w:p w:rsidR="00025DFE" w:rsidRDefault="00025DFE" w:rsidP="00C23475">
      <w:pPr>
        <w:tabs>
          <w:tab w:val="left" w:pos="525"/>
        </w:tabs>
        <w:rPr>
          <w:rFonts w:ascii="Cambria" w:hAnsi="Cambria"/>
          <w:sz w:val="28"/>
          <w:szCs w:val="28"/>
        </w:rPr>
      </w:pPr>
    </w:p>
    <w:p w:rsidR="00025DFE" w:rsidRPr="00C23475" w:rsidRDefault="00025DFE" w:rsidP="00C23475">
      <w:pPr>
        <w:tabs>
          <w:tab w:val="left" w:pos="525"/>
        </w:tabs>
        <w:rPr>
          <w:rFonts w:ascii="Cambria" w:hAnsi="Cambria"/>
          <w:sz w:val="28"/>
          <w:szCs w:val="28"/>
        </w:rPr>
      </w:pPr>
    </w:p>
    <w:p w:rsidR="00025DFE" w:rsidRDefault="00025DFE" w:rsidP="00D31AD2">
      <w:pPr>
        <w:pStyle w:val="ListParagraph"/>
        <w:tabs>
          <w:tab w:val="left" w:pos="525"/>
        </w:tabs>
        <w:ind w:left="1080"/>
        <w:rPr>
          <w:rFonts w:ascii="Cambria" w:hAnsi="Cambria"/>
          <w:sz w:val="28"/>
          <w:szCs w:val="28"/>
        </w:rPr>
      </w:pPr>
    </w:p>
    <w:p w:rsidR="00025DFE" w:rsidRDefault="00025DFE" w:rsidP="00D31AD2">
      <w:pPr>
        <w:pStyle w:val="ListParagraph"/>
        <w:tabs>
          <w:tab w:val="left" w:pos="525"/>
        </w:tabs>
        <w:ind w:left="1080"/>
        <w:rPr>
          <w:rFonts w:ascii="Cambria" w:hAnsi="Cambria"/>
          <w:sz w:val="28"/>
          <w:szCs w:val="28"/>
        </w:rPr>
      </w:pPr>
    </w:p>
    <w:p w:rsidR="00025DFE" w:rsidRDefault="00025DFE" w:rsidP="00D31AD2">
      <w:pPr>
        <w:pStyle w:val="ListParagraph"/>
        <w:tabs>
          <w:tab w:val="left" w:pos="525"/>
        </w:tabs>
        <w:ind w:left="1080"/>
        <w:rPr>
          <w:rFonts w:ascii="Cambria" w:hAnsi="Cambria"/>
          <w:sz w:val="28"/>
          <w:szCs w:val="28"/>
        </w:rPr>
      </w:pPr>
    </w:p>
    <w:p w:rsidR="00025DFE" w:rsidRDefault="00025DFE" w:rsidP="00D31AD2">
      <w:pPr>
        <w:pStyle w:val="ListParagraph"/>
        <w:tabs>
          <w:tab w:val="left" w:pos="525"/>
        </w:tabs>
        <w:ind w:left="1080"/>
        <w:rPr>
          <w:rFonts w:ascii="Cambria" w:hAnsi="Cambria"/>
          <w:sz w:val="28"/>
          <w:szCs w:val="28"/>
        </w:rPr>
      </w:pPr>
    </w:p>
    <w:p w:rsidR="00025DFE" w:rsidRPr="00E45D98" w:rsidRDefault="00025DFE" w:rsidP="00E45D98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Формирование патриотического сознания и толерантности у детей и подростков.</w:t>
      </w:r>
    </w:p>
    <w:tbl>
      <w:tblPr>
        <w:tblpPr w:leftFromText="180" w:rightFromText="180" w:vertAnchor="text" w:horzAnchor="margin" w:tblpY="691"/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325"/>
        <w:gridCol w:w="3600"/>
        <w:gridCol w:w="1440"/>
        <w:gridCol w:w="2355"/>
      </w:tblGrid>
      <w:tr w:rsidR="00025DFE" w:rsidRPr="00275020" w:rsidTr="00AD71B4">
        <w:trPr>
          <w:trHeight w:val="330"/>
        </w:trPr>
        <w:tc>
          <w:tcPr>
            <w:tcW w:w="2325" w:type="dxa"/>
          </w:tcPr>
          <w:p w:rsidR="00025DFE" w:rsidRPr="00AD71B4" w:rsidRDefault="00025DFE" w:rsidP="00AD71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hAnsi="Times New Roman"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3600" w:type="dxa"/>
          </w:tcPr>
          <w:p w:rsidR="00025DFE" w:rsidRPr="00AD71B4" w:rsidRDefault="00025DFE" w:rsidP="00AD71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hAnsi="Times New Roman"/>
                <w:sz w:val="28"/>
                <w:szCs w:val="28"/>
                <w:lang w:eastAsia="ru-RU"/>
              </w:rPr>
              <w:t>Форма проведения</w:t>
            </w:r>
          </w:p>
        </w:tc>
        <w:tc>
          <w:tcPr>
            <w:tcW w:w="1440" w:type="dxa"/>
          </w:tcPr>
          <w:p w:rsidR="00025DFE" w:rsidRPr="00AD71B4" w:rsidRDefault="00025DFE" w:rsidP="00AD71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hAnsi="Times New Roman"/>
                <w:sz w:val="28"/>
                <w:szCs w:val="28"/>
                <w:lang w:eastAsia="ru-RU"/>
              </w:rPr>
              <w:t>Срок</w:t>
            </w:r>
          </w:p>
        </w:tc>
        <w:tc>
          <w:tcPr>
            <w:tcW w:w="2355" w:type="dxa"/>
          </w:tcPr>
          <w:p w:rsidR="00025DFE" w:rsidRPr="00AD71B4" w:rsidRDefault="00025DFE" w:rsidP="00AD71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Участники </w:t>
            </w:r>
          </w:p>
        </w:tc>
      </w:tr>
      <w:tr w:rsidR="00025DFE" w:rsidRPr="00275020" w:rsidTr="00AD71B4">
        <w:trPr>
          <w:trHeight w:val="476"/>
        </w:trPr>
        <w:tc>
          <w:tcPr>
            <w:tcW w:w="2325" w:type="dxa"/>
          </w:tcPr>
          <w:p w:rsidR="00025DFE" w:rsidRPr="00AD71B4" w:rsidRDefault="00025DFE" w:rsidP="00AD71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Пришла Коляда – отворяй ворота!</w:t>
            </w:r>
          </w:p>
        </w:tc>
        <w:tc>
          <w:tcPr>
            <w:tcW w:w="3600" w:type="dxa"/>
          </w:tcPr>
          <w:p w:rsidR="00025DFE" w:rsidRPr="00AD71B4" w:rsidRDefault="00025DFE" w:rsidP="00AD71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Развлечение для детей</w:t>
            </w:r>
          </w:p>
        </w:tc>
        <w:tc>
          <w:tcPr>
            <w:tcW w:w="1440" w:type="dxa"/>
          </w:tcPr>
          <w:p w:rsidR="00025DFE" w:rsidRPr="00AD71B4" w:rsidRDefault="00025DFE" w:rsidP="00AD71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январь</w:t>
            </w:r>
          </w:p>
        </w:tc>
        <w:tc>
          <w:tcPr>
            <w:tcW w:w="2355" w:type="dxa"/>
          </w:tcPr>
          <w:p w:rsidR="00025DFE" w:rsidRPr="00AD71B4" w:rsidRDefault="00025DFE" w:rsidP="00AD71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7 -14 </w:t>
            </w:r>
          </w:p>
        </w:tc>
      </w:tr>
      <w:tr w:rsidR="00025DFE" w:rsidRPr="00275020" w:rsidTr="00AD71B4">
        <w:trPr>
          <w:trHeight w:val="476"/>
        </w:trPr>
        <w:tc>
          <w:tcPr>
            <w:tcW w:w="2325" w:type="dxa"/>
          </w:tcPr>
          <w:p w:rsidR="00025DFE" w:rsidRPr="00AD71B4" w:rsidRDefault="00025DFE" w:rsidP="00AD71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Мартиничка</w:t>
            </w:r>
          </w:p>
        </w:tc>
        <w:tc>
          <w:tcPr>
            <w:tcW w:w="3600" w:type="dxa"/>
          </w:tcPr>
          <w:p w:rsidR="00025DFE" w:rsidRPr="00AD71B4" w:rsidRDefault="00025DFE" w:rsidP="00AD71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Мастер-класс по изготовлению куклы оберега</w:t>
            </w:r>
          </w:p>
        </w:tc>
        <w:tc>
          <w:tcPr>
            <w:tcW w:w="1440" w:type="dxa"/>
          </w:tcPr>
          <w:p w:rsidR="00025DFE" w:rsidRPr="00AD71B4" w:rsidRDefault="00025DFE" w:rsidP="00AD71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26 февраля</w:t>
            </w:r>
          </w:p>
        </w:tc>
        <w:tc>
          <w:tcPr>
            <w:tcW w:w="2355" w:type="dxa"/>
          </w:tcPr>
          <w:p w:rsidR="00025DFE" w:rsidRPr="00AD71B4" w:rsidRDefault="00025DFE" w:rsidP="00AD71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7- 14</w:t>
            </w:r>
          </w:p>
        </w:tc>
      </w:tr>
      <w:tr w:rsidR="00025DFE" w:rsidRPr="00275020" w:rsidTr="00AD71B4">
        <w:trPr>
          <w:trHeight w:val="476"/>
        </w:trPr>
        <w:tc>
          <w:tcPr>
            <w:tcW w:w="2325" w:type="dxa"/>
          </w:tcPr>
          <w:p w:rsidR="00025DFE" w:rsidRDefault="00025DFE" w:rsidP="00AD71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Мудрость понятная всем</w:t>
            </w:r>
          </w:p>
        </w:tc>
        <w:tc>
          <w:tcPr>
            <w:tcW w:w="3600" w:type="dxa"/>
          </w:tcPr>
          <w:p w:rsidR="00025DFE" w:rsidRDefault="00025DFE" w:rsidP="00AD71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Цикл громких чтений сказок народов России</w:t>
            </w:r>
          </w:p>
        </w:tc>
        <w:tc>
          <w:tcPr>
            <w:tcW w:w="1440" w:type="dxa"/>
          </w:tcPr>
          <w:p w:rsidR="00025DFE" w:rsidRDefault="00025DFE" w:rsidP="00AD71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Март-апрель</w:t>
            </w:r>
          </w:p>
        </w:tc>
        <w:tc>
          <w:tcPr>
            <w:tcW w:w="2355" w:type="dxa"/>
          </w:tcPr>
          <w:p w:rsidR="00025DFE" w:rsidRDefault="00025DFE" w:rsidP="00AD71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0-7, 7  -14</w:t>
            </w:r>
          </w:p>
        </w:tc>
      </w:tr>
      <w:tr w:rsidR="00025DFE" w:rsidRPr="00275020" w:rsidTr="00AD71B4">
        <w:trPr>
          <w:trHeight w:val="476"/>
        </w:trPr>
        <w:tc>
          <w:tcPr>
            <w:tcW w:w="2325" w:type="dxa"/>
          </w:tcPr>
          <w:p w:rsidR="00025DFE" w:rsidRDefault="00025DFE" w:rsidP="00AD71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Ваш подвиг будет вечно обжигать сердца</w:t>
            </w:r>
          </w:p>
        </w:tc>
        <w:tc>
          <w:tcPr>
            <w:tcW w:w="3600" w:type="dxa"/>
          </w:tcPr>
          <w:p w:rsidR="00025DFE" w:rsidRDefault="00025DFE" w:rsidP="00AD71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Книжная выставка</w:t>
            </w:r>
          </w:p>
        </w:tc>
        <w:tc>
          <w:tcPr>
            <w:tcW w:w="1440" w:type="dxa"/>
          </w:tcPr>
          <w:p w:rsidR="00025DFE" w:rsidRDefault="00025DFE" w:rsidP="00AD71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май</w:t>
            </w:r>
          </w:p>
        </w:tc>
        <w:tc>
          <w:tcPr>
            <w:tcW w:w="2355" w:type="dxa"/>
          </w:tcPr>
          <w:p w:rsidR="00025DFE" w:rsidRDefault="00025DFE" w:rsidP="00AD71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7-14</w:t>
            </w:r>
          </w:p>
        </w:tc>
      </w:tr>
      <w:tr w:rsidR="00025DFE" w:rsidRPr="00275020" w:rsidTr="00AD71B4">
        <w:trPr>
          <w:trHeight w:val="476"/>
        </w:trPr>
        <w:tc>
          <w:tcPr>
            <w:tcW w:w="2325" w:type="dxa"/>
          </w:tcPr>
          <w:p w:rsidR="00025DFE" w:rsidRDefault="00025DFE" w:rsidP="00AD71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 небеса поднимались ангелы</w:t>
            </w:r>
          </w:p>
        </w:tc>
        <w:tc>
          <w:tcPr>
            <w:tcW w:w="3600" w:type="dxa"/>
          </w:tcPr>
          <w:p w:rsidR="00025DFE" w:rsidRDefault="00025DFE" w:rsidP="00AD71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Час памяти Бесслана</w:t>
            </w:r>
          </w:p>
        </w:tc>
        <w:tc>
          <w:tcPr>
            <w:tcW w:w="1440" w:type="dxa"/>
          </w:tcPr>
          <w:p w:rsidR="00025DFE" w:rsidRDefault="00025DFE" w:rsidP="00AD71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 сентября</w:t>
            </w:r>
          </w:p>
        </w:tc>
        <w:tc>
          <w:tcPr>
            <w:tcW w:w="2355" w:type="dxa"/>
          </w:tcPr>
          <w:p w:rsidR="00025DFE" w:rsidRDefault="00025DFE" w:rsidP="00AD71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7 -14</w:t>
            </w:r>
          </w:p>
        </w:tc>
      </w:tr>
      <w:tr w:rsidR="00025DFE" w:rsidRPr="00275020" w:rsidTr="00AD71B4">
        <w:trPr>
          <w:trHeight w:val="476"/>
        </w:trPr>
        <w:tc>
          <w:tcPr>
            <w:tcW w:w="2325" w:type="dxa"/>
          </w:tcPr>
          <w:p w:rsidR="00025DFE" w:rsidRDefault="00025DFE" w:rsidP="00AD71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 дружбе народов единство России</w:t>
            </w:r>
          </w:p>
        </w:tc>
        <w:tc>
          <w:tcPr>
            <w:tcW w:w="3600" w:type="dxa"/>
          </w:tcPr>
          <w:p w:rsidR="00025DFE" w:rsidRDefault="00025DFE" w:rsidP="00AD71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Книжно-иллюстративная выставка</w:t>
            </w:r>
          </w:p>
        </w:tc>
        <w:tc>
          <w:tcPr>
            <w:tcW w:w="1440" w:type="dxa"/>
          </w:tcPr>
          <w:p w:rsidR="00025DFE" w:rsidRDefault="00025DFE" w:rsidP="00AD71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 3 по 16 ноября</w:t>
            </w:r>
          </w:p>
        </w:tc>
        <w:tc>
          <w:tcPr>
            <w:tcW w:w="2355" w:type="dxa"/>
          </w:tcPr>
          <w:p w:rsidR="00025DFE" w:rsidRDefault="00025DFE" w:rsidP="00AD71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7-14</w:t>
            </w:r>
          </w:p>
        </w:tc>
      </w:tr>
    </w:tbl>
    <w:p w:rsidR="00025DFE" w:rsidRDefault="00025DFE" w:rsidP="00C23475">
      <w:pPr>
        <w:pStyle w:val="ListParagraph"/>
        <w:tabs>
          <w:tab w:val="left" w:pos="525"/>
        </w:tabs>
        <w:ind w:left="1440"/>
        <w:rPr>
          <w:rFonts w:ascii="Cambria" w:hAnsi="Cambria"/>
          <w:sz w:val="28"/>
          <w:szCs w:val="28"/>
        </w:rPr>
      </w:pPr>
    </w:p>
    <w:p w:rsidR="00025DFE" w:rsidRDefault="00025DFE" w:rsidP="008237A6">
      <w:pPr>
        <w:tabs>
          <w:tab w:val="left" w:pos="1245"/>
        </w:tabs>
      </w:pPr>
    </w:p>
    <w:p w:rsidR="00025DFE" w:rsidRDefault="00025DFE" w:rsidP="001E3DCB">
      <w:pPr>
        <w:pStyle w:val="ListParagraph"/>
        <w:numPr>
          <w:ilvl w:val="0"/>
          <w:numId w:val="10"/>
        </w:numPr>
        <w:tabs>
          <w:tab w:val="left" w:pos="1245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Формирование правовой культуры у детей и подростков.</w:t>
      </w:r>
    </w:p>
    <w:p w:rsidR="00025DFE" w:rsidRPr="001E3DCB" w:rsidRDefault="00025DFE" w:rsidP="001E3DCB">
      <w:pPr>
        <w:pStyle w:val="ListParagraph"/>
        <w:tabs>
          <w:tab w:val="left" w:pos="1245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Пропаганда ЗОЖ.</w:t>
      </w:r>
    </w:p>
    <w:tbl>
      <w:tblPr>
        <w:tblpPr w:leftFromText="180" w:rightFromText="180" w:vertAnchor="text" w:horzAnchor="margin" w:tblpY="691"/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325"/>
        <w:gridCol w:w="3600"/>
        <w:gridCol w:w="1440"/>
        <w:gridCol w:w="2355"/>
      </w:tblGrid>
      <w:tr w:rsidR="00025DFE" w:rsidRPr="00275020" w:rsidTr="004B228F">
        <w:trPr>
          <w:trHeight w:val="330"/>
        </w:trPr>
        <w:tc>
          <w:tcPr>
            <w:tcW w:w="2325" w:type="dxa"/>
          </w:tcPr>
          <w:p w:rsidR="00025DFE" w:rsidRPr="00AD71B4" w:rsidRDefault="00025DFE" w:rsidP="004B22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hAnsi="Times New Roman"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3600" w:type="dxa"/>
          </w:tcPr>
          <w:p w:rsidR="00025DFE" w:rsidRPr="00AD71B4" w:rsidRDefault="00025DFE" w:rsidP="004B22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hAnsi="Times New Roman"/>
                <w:sz w:val="28"/>
                <w:szCs w:val="28"/>
                <w:lang w:eastAsia="ru-RU"/>
              </w:rPr>
              <w:t>Форма проведения</w:t>
            </w:r>
          </w:p>
        </w:tc>
        <w:tc>
          <w:tcPr>
            <w:tcW w:w="1440" w:type="dxa"/>
          </w:tcPr>
          <w:p w:rsidR="00025DFE" w:rsidRPr="00AD71B4" w:rsidRDefault="00025DFE" w:rsidP="004B22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hAnsi="Times New Roman"/>
                <w:sz w:val="28"/>
                <w:szCs w:val="28"/>
                <w:lang w:eastAsia="ru-RU"/>
              </w:rPr>
              <w:t>Срок</w:t>
            </w:r>
          </w:p>
        </w:tc>
        <w:tc>
          <w:tcPr>
            <w:tcW w:w="2355" w:type="dxa"/>
          </w:tcPr>
          <w:p w:rsidR="00025DFE" w:rsidRPr="00AD71B4" w:rsidRDefault="00025DFE" w:rsidP="004B22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Участники </w:t>
            </w:r>
          </w:p>
        </w:tc>
      </w:tr>
      <w:tr w:rsidR="00025DFE" w:rsidRPr="00275020" w:rsidTr="004B228F">
        <w:trPr>
          <w:trHeight w:val="476"/>
        </w:trPr>
        <w:tc>
          <w:tcPr>
            <w:tcW w:w="2325" w:type="dxa"/>
          </w:tcPr>
          <w:p w:rsidR="00025DFE" w:rsidRPr="00AD71B4" w:rsidRDefault="00025DFE" w:rsidP="004B22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Сегодня быть здоровым  - модно и престижно</w:t>
            </w:r>
          </w:p>
        </w:tc>
        <w:tc>
          <w:tcPr>
            <w:tcW w:w="3600" w:type="dxa"/>
          </w:tcPr>
          <w:p w:rsidR="00025DFE" w:rsidRPr="00AD71B4" w:rsidRDefault="00025DFE" w:rsidP="004B22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Беседа, видео просмотр</w:t>
            </w:r>
          </w:p>
        </w:tc>
        <w:tc>
          <w:tcPr>
            <w:tcW w:w="1440" w:type="dxa"/>
          </w:tcPr>
          <w:p w:rsidR="00025DFE" w:rsidRPr="00AD71B4" w:rsidRDefault="00025DFE" w:rsidP="004B22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апрель</w:t>
            </w:r>
          </w:p>
        </w:tc>
        <w:tc>
          <w:tcPr>
            <w:tcW w:w="2355" w:type="dxa"/>
          </w:tcPr>
          <w:p w:rsidR="00025DFE" w:rsidRPr="00AD71B4" w:rsidRDefault="00025DFE" w:rsidP="004B22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7-10, 10-14</w:t>
            </w:r>
          </w:p>
        </w:tc>
      </w:tr>
      <w:tr w:rsidR="00025DFE" w:rsidRPr="00275020" w:rsidTr="004B228F">
        <w:trPr>
          <w:trHeight w:val="476"/>
        </w:trPr>
        <w:tc>
          <w:tcPr>
            <w:tcW w:w="2325" w:type="dxa"/>
          </w:tcPr>
          <w:p w:rsidR="00025DFE" w:rsidRPr="00AD71B4" w:rsidRDefault="00025DFE" w:rsidP="004B22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Выбираем жизнь без табачного дыма</w:t>
            </w:r>
          </w:p>
        </w:tc>
        <w:tc>
          <w:tcPr>
            <w:tcW w:w="3600" w:type="dxa"/>
          </w:tcPr>
          <w:p w:rsidR="00025DFE" w:rsidRPr="00AD71B4" w:rsidRDefault="00025DFE" w:rsidP="004B22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Познавательный час</w:t>
            </w:r>
          </w:p>
        </w:tc>
        <w:tc>
          <w:tcPr>
            <w:tcW w:w="1440" w:type="dxa"/>
          </w:tcPr>
          <w:p w:rsidR="00025DFE" w:rsidRPr="00AD71B4" w:rsidRDefault="00025DFE" w:rsidP="004B22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май</w:t>
            </w:r>
          </w:p>
        </w:tc>
        <w:tc>
          <w:tcPr>
            <w:tcW w:w="2355" w:type="dxa"/>
          </w:tcPr>
          <w:p w:rsidR="00025DFE" w:rsidRPr="00AD71B4" w:rsidRDefault="00025DFE" w:rsidP="004B22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7-10, 10- 14</w:t>
            </w:r>
          </w:p>
        </w:tc>
      </w:tr>
      <w:tr w:rsidR="00025DFE" w:rsidRPr="00275020" w:rsidTr="004B228F">
        <w:trPr>
          <w:trHeight w:val="476"/>
        </w:trPr>
        <w:tc>
          <w:tcPr>
            <w:tcW w:w="2325" w:type="dxa"/>
          </w:tcPr>
          <w:p w:rsidR="00025DFE" w:rsidRDefault="00025DFE" w:rsidP="004B22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Детям о праве</w:t>
            </w:r>
          </w:p>
        </w:tc>
        <w:tc>
          <w:tcPr>
            <w:tcW w:w="3600" w:type="dxa"/>
          </w:tcPr>
          <w:p w:rsidR="00025DFE" w:rsidRDefault="00025DFE" w:rsidP="004B22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Информационный стенд</w:t>
            </w:r>
          </w:p>
        </w:tc>
        <w:tc>
          <w:tcPr>
            <w:tcW w:w="1440" w:type="dxa"/>
          </w:tcPr>
          <w:p w:rsidR="00025DFE" w:rsidRDefault="00025DFE" w:rsidP="004B22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май</w:t>
            </w:r>
          </w:p>
        </w:tc>
        <w:tc>
          <w:tcPr>
            <w:tcW w:w="2355" w:type="dxa"/>
          </w:tcPr>
          <w:p w:rsidR="00025DFE" w:rsidRDefault="00025DFE" w:rsidP="004B22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7-10, 10-14</w:t>
            </w:r>
          </w:p>
        </w:tc>
      </w:tr>
      <w:tr w:rsidR="00025DFE" w:rsidRPr="00275020" w:rsidTr="004B228F">
        <w:trPr>
          <w:trHeight w:val="476"/>
        </w:trPr>
        <w:tc>
          <w:tcPr>
            <w:tcW w:w="2325" w:type="dxa"/>
          </w:tcPr>
          <w:p w:rsidR="00025DFE" w:rsidRDefault="00025DFE" w:rsidP="004B22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По дороге к доброму здоровью</w:t>
            </w:r>
          </w:p>
        </w:tc>
        <w:tc>
          <w:tcPr>
            <w:tcW w:w="3600" w:type="dxa"/>
          </w:tcPr>
          <w:p w:rsidR="00025DFE" w:rsidRDefault="00025DFE" w:rsidP="004B22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Праздник здоровья</w:t>
            </w:r>
          </w:p>
        </w:tc>
        <w:tc>
          <w:tcPr>
            <w:tcW w:w="1440" w:type="dxa"/>
          </w:tcPr>
          <w:p w:rsidR="00025DFE" w:rsidRDefault="00025DFE" w:rsidP="004B22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июль</w:t>
            </w:r>
          </w:p>
        </w:tc>
        <w:tc>
          <w:tcPr>
            <w:tcW w:w="2355" w:type="dxa"/>
          </w:tcPr>
          <w:p w:rsidR="00025DFE" w:rsidRDefault="00025DFE" w:rsidP="004B22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Все категории</w:t>
            </w:r>
          </w:p>
        </w:tc>
      </w:tr>
      <w:tr w:rsidR="00025DFE" w:rsidRPr="00275020" w:rsidTr="004B228F">
        <w:trPr>
          <w:trHeight w:val="476"/>
        </w:trPr>
        <w:tc>
          <w:tcPr>
            <w:tcW w:w="2325" w:type="dxa"/>
          </w:tcPr>
          <w:p w:rsidR="00025DFE" w:rsidRDefault="00025DFE" w:rsidP="004B22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Ты в ответе за себя</w:t>
            </w:r>
          </w:p>
        </w:tc>
        <w:tc>
          <w:tcPr>
            <w:tcW w:w="3600" w:type="dxa"/>
          </w:tcPr>
          <w:p w:rsidR="00025DFE" w:rsidRDefault="00025DFE" w:rsidP="004B22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Актуальный разговор</w:t>
            </w:r>
          </w:p>
        </w:tc>
        <w:tc>
          <w:tcPr>
            <w:tcW w:w="1440" w:type="dxa"/>
          </w:tcPr>
          <w:p w:rsidR="00025DFE" w:rsidRDefault="00025DFE" w:rsidP="004B22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ноябрь</w:t>
            </w:r>
          </w:p>
        </w:tc>
        <w:tc>
          <w:tcPr>
            <w:tcW w:w="2355" w:type="dxa"/>
          </w:tcPr>
          <w:p w:rsidR="00025DFE" w:rsidRDefault="00025DFE" w:rsidP="004B22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10- 14</w:t>
            </w:r>
          </w:p>
        </w:tc>
      </w:tr>
      <w:tr w:rsidR="00025DFE" w:rsidRPr="00275020" w:rsidTr="004B228F">
        <w:trPr>
          <w:trHeight w:val="476"/>
        </w:trPr>
        <w:tc>
          <w:tcPr>
            <w:tcW w:w="2325" w:type="dxa"/>
          </w:tcPr>
          <w:p w:rsidR="00025DFE" w:rsidRDefault="00025DFE" w:rsidP="004B22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 главном законе страны</w:t>
            </w:r>
          </w:p>
        </w:tc>
        <w:tc>
          <w:tcPr>
            <w:tcW w:w="3600" w:type="dxa"/>
          </w:tcPr>
          <w:p w:rsidR="00025DFE" w:rsidRDefault="00025DFE" w:rsidP="004B22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Экскурс в историю России к Дню Конституции </w:t>
            </w:r>
          </w:p>
        </w:tc>
        <w:tc>
          <w:tcPr>
            <w:tcW w:w="1440" w:type="dxa"/>
          </w:tcPr>
          <w:p w:rsidR="00025DFE" w:rsidRDefault="00025DFE" w:rsidP="004B22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декабрь</w:t>
            </w:r>
          </w:p>
        </w:tc>
        <w:tc>
          <w:tcPr>
            <w:tcW w:w="2355" w:type="dxa"/>
          </w:tcPr>
          <w:p w:rsidR="00025DFE" w:rsidRDefault="00025DFE" w:rsidP="004B22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10-14</w:t>
            </w:r>
          </w:p>
        </w:tc>
      </w:tr>
    </w:tbl>
    <w:p w:rsidR="00025DFE" w:rsidRPr="008237A6" w:rsidRDefault="00025DFE" w:rsidP="008237A6"/>
    <w:p w:rsidR="00025DFE" w:rsidRDefault="00025DFE" w:rsidP="009869B4">
      <w:pPr>
        <w:rPr>
          <w:rFonts w:ascii="Times New Roman" w:hAnsi="Times New Roman"/>
          <w:b/>
          <w:sz w:val="28"/>
          <w:szCs w:val="28"/>
        </w:rPr>
      </w:pPr>
    </w:p>
    <w:p w:rsidR="00025DFE" w:rsidRDefault="00025DFE" w:rsidP="001E3DCB">
      <w:pPr>
        <w:pStyle w:val="ListParagraph"/>
        <w:numPr>
          <w:ilvl w:val="0"/>
          <w:numId w:val="10"/>
        </w:num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Работа с художественной  литературой. Нравственное воспитание.</w:t>
      </w:r>
    </w:p>
    <w:p w:rsidR="00025DFE" w:rsidRPr="00FE543A" w:rsidRDefault="00025DFE" w:rsidP="001E3DCB">
      <w:pPr>
        <w:pStyle w:val="ListParagrap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Эстетическое воспитание.</w:t>
      </w:r>
    </w:p>
    <w:tbl>
      <w:tblPr>
        <w:tblpPr w:leftFromText="180" w:rightFromText="180" w:vertAnchor="text" w:horzAnchor="margin" w:tblpY="691"/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325"/>
        <w:gridCol w:w="3600"/>
        <w:gridCol w:w="1440"/>
        <w:gridCol w:w="2355"/>
      </w:tblGrid>
      <w:tr w:rsidR="00025DFE" w:rsidRPr="00275020" w:rsidTr="004A0C75">
        <w:trPr>
          <w:trHeight w:val="330"/>
        </w:trPr>
        <w:tc>
          <w:tcPr>
            <w:tcW w:w="2325" w:type="dxa"/>
          </w:tcPr>
          <w:p w:rsidR="00025DFE" w:rsidRPr="00AD71B4" w:rsidRDefault="00025DFE" w:rsidP="004A0C7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hAnsi="Times New Roman"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3600" w:type="dxa"/>
          </w:tcPr>
          <w:p w:rsidR="00025DFE" w:rsidRPr="00AD71B4" w:rsidRDefault="00025DFE" w:rsidP="004A0C7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hAnsi="Times New Roman"/>
                <w:sz w:val="28"/>
                <w:szCs w:val="28"/>
                <w:lang w:eastAsia="ru-RU"/>
              </w:rPr>
              <w:t>Форма проведения</w:t>
            </w:r>
          </w:p>
        </w:tc>
        <w:tc>
          <w:tcPr>
            <w:tcW w:w="1440" w:type="dxa"/>
          </w:tcPr>
          <w:p w:rsidR="00025DFE" w:rsidRPr="00AD71B4" w:rsidRDefault="00025DFE" w:rsidP="004A0C7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hAnsi="Times New Roman"/>
                <w:sz w:val="28"/>
                <w:szCs w:val="28"/>
                <w:lang w:eastAsia="ru-RU"/>
              </w:rPr>
              <w:t>Срок</w:t>
            </w:r>
          </w:p>
        </w:tc>
        <w:tc>
          <w:tcPr>
            <w:tcW w:w="2355" w:type="dxa"/>
          </w:tcPr>
          <w:p w:rsidR="00025DFE" w:rsidRPr="00AD71B4" w:rsidRDefault="00025DFE" w:rsidP="004A0C7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Участники </w:t>
            </w:r>
          </w:p>
        </w:tc>
      </w:tr>
      <w:tr w:rsidR="00025DFE" w:rsidRPr="00275020" w:rsidTr="004A0C75">
        <w:trPr>
          <w:trHeight w:val="330"/>
        </w:trPr>
        <w:tc>
          <w:tcPr>
            <w:tcW w:w="2325" w:type="dxa"/>
          </w:tcPr>
          <w:p w:rsidR="00025DFE" w:rsidRPr="00AD71B4" w:rsidRDefault="00025DFE" w:rsidP="004A0C7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«Мое детство с книгой»</w:t>
            </w:r>
          </w:p>
        </w:tc>
        <w:tc>
          <w:tcPr>
            <w:tcW w:w="3600" w:type="dxa"/>
          </w:tcPr>
          <w:p w:rsidR="00025DFE" w:rsidRPr="00AD71B4" w:rsidRDefault="00025DFE" w:rsidP="004A0C7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Книжная выставка</w:t>
            </w:r>
          </w:p>
        </w:tc>
        <w:tc>
          <w:tcPr>
            <w:tcW w:w="1440" w:type="dxa"/>
          </w:tcPr>
          <w:p w:rsidR="00025DFE" w:rsidRPr="00AD71B4" w:rsidRDefault="00025DFE" w:rsidP="004A0C7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февраль</w:t>
            </w:r>
          </w:p>
        </w:tc>
        <w:tc>
          <w:tcPr>
            <w:tcW w:w="2355" w:type="dxa"/>
          </w:tcPr>
          <w:p w:rsidR="00025DFE" w:rsidRPr="00AD71B4" w:rsidRDefault="00025DFE" w:rsidP="004A0C7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7-14</w:t>
            </w:r>
          </w:p>
        </w:tc>
      </w:tr>
      <w:tr w:rsidR="00025DFE" w:rsidRPr="00275020" w:rsidTr="004A0C75">
        <w:trPr>
          <w:trHeight w:val="476"/>
        </w:trPr>
        <w:tc>
          <w:tcPr>
            <w:tcW w:w="2325" w:type="dxa"/>
          </w:tcPr>
          <w:p w:rsidR="00025DFE" w:rsidRPr="00AD71B4" w:rsidRDefault="00025DFE" w:rsidP="004A0C7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Подари книгу библиотеке</w:t>
            </w:r>
          </w:p>
        </w:tc>
        <w:tc>
          <w:tcPr>
            <w:tcW w:w="3600" w:type="dxa"/>
          </w:tcPr>
          <w:p w:rsidR="00025DFE" w:rsidRPr="00AD71B4" w:rsidRDefault="00025DFE" w:rsidP="004A0C7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Акция к международному Дню дарения книг</w:t>
            </w:r>
          </w:p>
        </w:tc>
        <w:tc>
          <w:tcPr>
            <w:tcW w:w="1440" w:type="dxa"/>
          </w:tcPr>
          <w:p w:rsidR="00025DFE" w:rsidRPr="00AD71B4" w:rsidRDefault="00025DFE" w:rsidP="004A0C7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февраль</w:t>
            </w:r>
          </w:p>
        </w:tc>
        <w:tc>
          <w:tcPr>
            <w:tcW w:w="2355" w:type="dxa"/>
          </w:tcPr>
          <w:p w:rsidR="00025DFE" w:rsidRPr="00AD71B4" w:rsidRDefault="00025DFE" w:rsidP="004A0C7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0-7,7-14</w:t>
            </w:r>
          </w:p>
        </w:tc>
      </w:tr>
      <w:tr w:rsidR="00025DFE" w:rsidRPr="00275020" w:rsidTr="004A0C75">
        <w:trPr>
          <w:trHeight w:val="476"/>
        </w:trPr>
        <w:tc>
          <w:tcPr>
            <w:tcW w:w="2325" w:type="dxa"/>
          </w:tcPr>
          <w:p w:rsidR="00025DFE" w:rsidRPr="00AD71B4" w:rsidRDefault="00025DFE" w:rsidP="004A0C7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Королева игрушек</w:t>
            </w:r>
          </w:p>
        </w:tc>
        <w:tc>
          <w:tcPr>
            <w:tcW w:w="3600" w:type="dxa"/>
          </w:tcPr>
          <w:p w:rsidR="00025DFE" w:rsidRDefault="00025DFE" w:rsidP="004A0C7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Книжная выставка к 115- летию со дня рождения</w:t>
            </w:r>
          </w:p>
          <w:p w:rsidR="00025DFE" w:rsidRPr="00AD71B4" w:rsidRDefault="00025DFE" w:rsidP="004A0C7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А. Барто</w:t>
            </w:r>
          </w:p>
        </w:tc>
        <w:tc>
          <w:tcPr>
            <w:tcW w:w="1440" w:type="dxa"/>
          </w:tcPr>
          <w:p w:rsidR="00025DFE" w:rsidRPr="00AD71B4" w:rsidRDefault="00025DFE" w:rsidP="004A0C7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февраль</w:t>
            </w:r>
          </w:p>
        </w:tc>
        <w:tc>
          <w:tcPr>
            <w:tcW w:w="2355" w:type="dxa"/>
          </w:tcPr>
          <w:p w:rsidR="00025DFE" w:rsidRPr="00AD71B4" w:rsidRDefault="00025DFE" w:rsidP="004A0C7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7 -10,10-14</w:t>
            </w:r>
          </w:p>
        </w:tc>
      </w:tr>
      <w:tr w:rsidR="00025DFE" w:rsidRPr="00275020" w:rsidTr="004A0C75">
        <w:trPr>
          <w:trHeight w:val="476"/>
        </w:trPr>
        <w:tc>
          <w:tcPr>
            <w:tcW w:w="2325" w:type="dxa"/>
          </w:tcPr>
          <w:p w:rsidR="00025DFE" w:rsidRDefault="00025DFE" w:rsidP="004A0C7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Неделя детской книги</w:t>
            </w:r>
          </w:p>
        </w:tc>
        <w:tc>
          <w:tcPr>
            <w:tcW w:w="3600" w:type="dxa"/>
          </w:tcPr>
          <w:p w:rsidR="00025DFE" w:rsidRDefault="00025DFE" w:rsidP="004A0C7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Цикл мероприятий</w:t>
            </w:r>
          </w:p>
        </w:tc>
        <w:tc>
          <w:tcPr>
            <w:tcW w:w="1440" w:type="dxa"/>
          </w:tcPr>
          <w:p w:rsidR="00025DFE" w:rsidRDefault="00025DFE" w:rsidP="004A0C7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март</w:t>
            </w:r>
          </w:p>
        </w:tc>
        <w:tc>
          <w:tcPr>
            <w:tcW w:w="2355" w:type="dxa"/>
          </w:tcPr>
          <w:p w:rsidR="00025DFE" w:rsidRDefault="00025DFE" w:rsidP="004A0C7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0-7, 7-10,10-14</w:t>
            </w:r>
          </w:p>
        </w:tc>
      </w:tr>
      <w:tr w:rsidR="00025DFE" w:rsidRPr="00275020" w:rsidTr="004A0C75">
        <w:trPr>
          <w:trHeight w:val="476"/>
        </w:trPr>
        <w:tc>
          <w:tcPr>
            <w:tcW w:w="2325" w:type="dxa"/>
          </w:tcPr>
          <w:p w:rsidR="00025DFE" w:rsidRDefault="00025DFE" w:rsidP="004A0C7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Путешествие в Лукоморье</w:t>
            </w:r>
          </w:p>
        </w:tc>
        <w:tc>
          <w:tcPr>
            <w:tcW w:w="3600" w:type="dxa"/>
          </w:tcPr>
          <w:p w:rsidR="00025DFE" w:rsidRDefault="00025DFE" w:rsidP="004A0C7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Квест- игра</w:t>
            </w:r>
          </w:p>
        </w:tc>
        <w:tc>
          <w:tcPr>
            <w:tcW w:w="1440" w:type="dxa"/>
          </w:tcPr>
          <w:p w:rsidR="00025DFE" w:rsidRDefault="00025DFE" w:rsidP="004A0C7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июнь</w:t>
            </w:r>
          </w:p>
        </w:tc>
        <w:tc>
          <w:tcPr>
            <w:tcW w:w="2355" w:type="dxa"/>
          </w:tcPr>
          <w:p w:rsidR="00025DFE" w:rsidRDefault="00025DFE" w:rsidP="004A0C7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7-10</w:t>
            </w:r>
          </w:p>
        </w:tc>
      </w:tr>
      <w:tr w:rsidR="00025DFE" w:rsidRPr="00275020" w:rsidTr="004A0C75">
        <w:trPr>
          <w:trHeight w:val="476"/>
        </w:trPr>
        <w:tc>
          <w:tcPr>
            <w:tcW w:w="2325" w:type="dxa"/>
          </w:tcPr>
          <w:p w:rsidR="00025DFE" w:rsidRDefault="00025DFE" w:rsidP="004A0C7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Без добрых книг душа черствеет</w:t>
            </w:r>
          </w:p>
        </w:tc>
        <w:tc>
          <w:tcPr>
            <w:tcW w:w="3600" w:type="dxa"/>
          </w:tcPr>
          <w:p w:rsidR="00025DFE" w:rsidRDefault="00025DFE" w:rsidP="004A0C7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Книжная выставка</w:t>
            </w:r>
          </w:p>
        </w:tc>
        <w:tc>
          <w:tcPr>
            <w:tcW w:w="1440" w:type="dxa"/>
          </w:tcPr>
          <w:p w:rsidR="00025DFE" w:rsidRDefault="00025DFE" w:rsidP="004A0C7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август</w:t>
            </w:r>
          </w:p>
        </w:tc>
        <w:tc>
          <w:tcPr>
            <w:tcW w:w="2355" w:type="dxa"/>
          </w:tcPr>
          <w:p w:rsidR="00025DFE" w:rsidRDefault="00025DFE" w:rsidP="004A0C7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0-7, 7-10,10-14</w:t>
            </w:r>
          </w:p>
        </w:tc>
      </w:tr>
      <w:tr w:rsidR="00025DFE" w:rsidRPr="00275020" w:rsidTr="004A0C75">
        <w:trPr>
          <w:trHeight w:val="476"/>
        </w:trPr>
        <w:tc>
          <w:tcPr>
            <w:tcW w:w="2325" w:type="dxa"/>
          </w:tcPr>
          <w:p w:rsidR="00025DFE" w:rsidRDefault="00025DFE" w:rsidP="004A0C7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Я родом из детства</w:t>
            </w:r>
          </w:p>
        </w:tc>
        <w:tc>
          <w:tcPr>
            <w:tcW w:w="3600" w:type="dxa"/>
          </w:tcPr>
          <w:p w:rsidR="00025DFE" w:rsidRDefault="00025DFE" w:rsidP="004A0C7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Час доброго чтения к 115-летию со дня рождения Л.Ф. Воронковой</w:t>
            </w:r>
          </w:p>
        </w:tc>
        <w:tc>
          <w:tcPr>
            <w:tcW w:w="1440" w:type="dxa"/>
          </w:tcPr>
          <w:p w:rsidR="00025DFE" w:rsidRDefault="00025DFE" w:rsidP="004A0C7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ссентябрь</w:t>
            </w:r>
          </w:p>
        </w:tc>
        <w:tc>
          <w:tcPr>
            <w:tcW w:w="2355" w:type="dxa"/>
          </w:tcPr>
          <w:p w:rsidR="00025DFE" w:rsidRDefault="00025DFE" w:rsidP="004A0C7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0-7, 7-10</w:t>
            </w:r>
          </w:p>
        </w:tc>
      </w:tr>
      <w:tr w:rsidR="00025DFE" w:rsidRPr="00275020" w:rsidTr="004A0C75">
        <w:trPr>
          <w:trHeight w:val="476"/>
        </w:trPr>
        <w:tc>
          <w:tcPr>
            <w:tcW w:w="2325" w:type="dxa"/>
          </w:tcPr>
          <w:p w:rsidR="00025DFE" w:rsidRDefault="00025DFE" w:rsidP="004A0C7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Волшебный мир Евгения Чарушина</w:t>
            </w:r>
          </w:p>
        </w:tc>
        <w:tc>
          <w:tcPr>
            <w:tcW w:w="3600" w:type="dxa"/>
          </w:tcPr>
          <w:p w:rsidR="00025DFE" w:rsidRDefault="00025DFE" w:rsidP="004A0C7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Литературная программа к 120-летию Евгения Чарушина</w:t>
            </w:r>
          </w:p>
        </w:tc>
        <w:tc>
          <w:tcPr>
            <w:tcW w:w="1440" w:type="dxa"/>
          </w:tcPr>
          <w:p w:rsidR="00025DFE" w:rsidRDefault="00025DFE" w:rsidP="004A0C7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ноябрь</w:t>
            </w:r>
          </w:p>
        </w:tc>
        <w:tc>
          <w:tcPr>
            <w:tcW w:w="2355" w:type="dxa"/>
          </w:tcPr>
          <w:p w:rsidR="00025DFE" w:rsidRDefault="00025DFE" w:rsidP="004A0C7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0-7, 7-10</w:t>
            </w:r>
          </w:p>
        </w:tc>
      </w:tr>
      <w:tr w:rsidR="00025DFE" w:rsidRPr="00275020" w:rsidTr="004A0C75">
        <w:trPr>
          <w:trHeight w:val="476"/>
        </w:trPr>
        <w:tc>
          <w:tcPr>
            <w:tcW w:w="2325" w:type="dxa"/>
          </w:tcPr>
          <w:p w:rsidR="00025DFE" w:rsidRDefault="00025DFE" w:rsidP="004A0C7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Снежная нежная сказка зимы</w:t>
            </w:r>
          </w:p>
        </w:tc>
        <w:tc>
          <w:tcPr>
            <w:tcW w:w="3600" w:type="dxa"/>
          </w:tcPr>
          <w:p w:rsidR="00025DFE" w:rsidRDefault="00025DFE" w:rsidP="004A0C7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Литературная викторина</w:t>
            </w:r>
          </w:p>
        </w:tc>
        <w:tc>
          <w:tcPr>
            <w:tcW w:w="1440" w:type="dxa"/>
          </w:tcPr>
          <w:p w:rsidR="00025DFE" w:rsidRDefault="00025DFE" w:rsidP="004A0C7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декабрь</w:t>
            </w:r>
          </w:p>
        </w:tc>
        <w:tc>
          <w:tcPr>
            <w:tcW w:w="2355" w:type="dxa"/>
          </w:tcPr>
          <w:p w:rsidR="00025DFE" w:rsidRDefault="00025DFE" w:rsidP="004A0C7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7-10,10-14</w:t>
            </w:r>
          </w:p>
        </w:tc>
      </w:tr>
    </w:tbl>
    <w:p w:rsidR="00025DFE" w:rsidRDefault="00025DFE" w:rsidP="00F83AFA">
      <w:pPr>
        <w:jc w:val="center"/>
        <w:rPr>
          <w:rFonts w:ascii="Times New Roman" w:hAnsi="Times New Roman"/>
          <w:b/>
          <w:sz w:val="28"/>
          <w:szCs w:val="28"/>
        </w:rPr>
      </w:pPr>
    </w:p>
    <w:p w:rsidR="00025DFE" w:rsidRDefault="00025DFE" w:rsidP="00F83AFA">
      <w:pPr>
        <w:jc w:val="center"/>
        <w:rPr>
          <w:rFonts w:ascii="Times New Roman" w:hAnsi="Times New Roman"/>
          <w:b/>
          <w:sz w:val="28"/>
          <w:szCs w:val="28"/>
        </w:rPr>
      </w:pPr>
    </w:p>
    <w:p w:rsidR="00025DFE" w:rsidRDefault="00025DFE" w:rsidP="001E3DCB">
      <w:pPr>
        <w:pStyle w:val="ListParagraph"/>
        <w:numPr>
          <w:ilvl w:val="0"/>
          <w:numId w:val="10"/>
        </w:num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Организация культурного досуга детей</w:t>
      </w:r>
    </w:p>
    <w:p w:rsidR="00025DFE" w:rsidRPr="001E3DCB" w:rsidRDefault="00025DFE" w:rsidP="001E3DCB">
      <w:pPr>
        <w:pStyle w:val="ListParagraph"/>
        <w:rPr>
          <w:rFonts w:ascii="Times New Roman" w:hAnsi="Times New Roman"/>
          <w:b/>
          <w:sz w:val="28"/>
          <w:szCs w:val="28"/>
        </w:rPr>
      </w:pPr>
      <w:r w:rsidRPr="001E3DCB">
        <w:rPr>
          <w:rFonts w:ascii="Times New Roman" w:hAnsi="Times New Roman"/>
          <w:b/>
          <w:sz w:val="28"/>
          <w:szCs w:val="28"/>
        </w:rPr>
        <w:t>Проект «Вместе читаем, вместе играем»</w:t>
      </w:r>
    </w:p>
    <w:tbl>
      <w:tblPr>
        <w:tblpPr w:leftFromText="180" w:rightFromText="180" w:vertAnchor="text" w:horzAnchor="margin" w:tblpY="691"/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325"/>
        <w:gridCol w:w="3600"/>
        <w:gridCol w:w="1440"/>
        <w:gridCol w:w="2355"/>
      </w:tblGrid>
      <w:tr w:rsidR="00025DFE" w:rsidRPr="00275020" w:rsidTr="00FE3BE6">
        <w:trPr>
          <w:trHeight w:val="330"/>
        </w:trPr>
        <w:tc>
          <w:tcPr>
            <w:tcW w:w="2325" w:type="dxa"/>
          </w:tcPr>
          <w:p w:rsidR="00025DFE" w:rsidRPr="00AD71B4" w:rsidRDefault="00025DFE" w:rsidP="00FE3B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hAnsi="Times New Roman"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3600" w:type="dxa"/>
          </w:tcPr>
          <w:p w:rsidR="00025DFE" w:rsidRPr="00AD71B4" w:rsidRDefault="00025DFE" w:rsidP="00FE3B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hAnsi="Times New Roman"/>
                <w:sz w:val="28"/>
                <w:szCs w:val="28"/>
                <w:lang w:eastAsia="ru-RU"/>
              </w:rPr>
              <w:t>Форма проведения</w:t>
            </w:r>
          </w:p>
        </w:tc>
        <w:tc>
          <w:tcPr>
            <w:tcW w:w="1440" w:type="dxa"/>
          </w:tcPr>
          <w:p w:rsidR="00025DFE" w:rsidRPr="00AD71B4" w:rsidRDefault="00025DFE" w:rsidP="00FE3B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hAnsi="Times New Roman"/>
                <w:sz w:val="28"/>
                <w:szCs w:val="28"/>
                <w:lang w:eastAsia="ru-RU"/>
              </w:rPr>
              <w:t>Срок</w:t>
            </w:r>
          </w:p>
        </w:tc>
        <w:tc>
          <w:tcPr>
            <w:tcW w:w="2355" w:type="dxa"/>
          </w:tcPr>
          <w:p w:rsidR="00025DFE" w:rsidRPr="00AD71B4" w:rsidRDefault="00025DFE" w:rsidP="00FE3B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Участники </w:t>
            </w:r>
          </w:p>
        </w:tc>
      </w:tr>
      <w:tr w:rsidR="00025DFE" w:rsidRPr="00275020" w:rsidTr="00FE3BE6">
        <w:trPr>
          <w:trHeight w:val="476"/>
        </w:trPr>
        <w:tc>
          <w:tcPr>
            <w:tcW w:w="2325" w:type="dxa"/>
          </w:tcPr>
          <w:p w:rsidR="00025DFE" w:rsidRPr="00AD71B4" w:rsidRDefault="00025DFE" w:rsidP="00FE3B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Детства яркая планета</w:t>
            </w:r>
          </w:p>
        </w:tc>
        <w:tc>
          <w:tcPr>
            <w:tcW w:w="3600" w:type="dxa"/>
          </w:tcPr>
          <w:p w:rsidR="00025DFE" w:rsidRPr="00AD71B4" w:rsidRDefault="00025DFE" w:rsidP="00FE3B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Праздник ко Дню защиты детей</w:t>
            </w:r>
          </w:p>
        </w:tc>
        <w:tc>
          <w:tcPr>
            <w:tcW w:w="1440" w:type="dxa"/>
          </w:tcPr>
          <w:p w:rsidR="00025DFE" w:rsidRPr="00AD71B4" w:rsidRDefault="00025DFE" w:rsidP="00FE3B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июнь</w:t>
            </w:r>
          </w:p>
        </w:tc>
        <w:tc>
          <w:tcPr>
            <w:tcW w:w="2355" w:type="dxa"/>
          </w:tcPr>
          <w:p w:rsidR="00025DFE" w:rsidRPr="00AD71B4" w:rsidRDefault="00025DFE" w:rsidP="00FE3B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0-7, 7-10, 10- 14</w:t>
            </w:r>
          </w:p>
        </w:tc>
      </w:tr>
      <w:tr w:rsidR="00025DFE" w:rsidRPr="00275020" w:rsidTr="00FE3BE6">
        <w:trPr>
          <w:trHeight w:val="476"/>
        </w:trPr>
        <w:tc>
          <w:tcPr>
            <w:tcW w:w="2325" w:type="dxa"/>
          </w:tcPr>
          <w:p w:rsidR="00025DFE" w:rsidRPr="00AD71B4" w:rsidRDefault="00025DFE" w:rsidP="00FE3B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Под знаком Пушкина</w:t>
            </w:r>
          </w:p>
        </w:tc>
        <w:tc>
          <w:tcPr>
            <w:tcW w:w="3600" w:type="dxa"/>
          </w:tcPr>
          <w:p w:rsidR="00025DFE" w:rsidRPr="00AD71B4" w:rsidRDefault="00025DFE" w:rsidP="00FE3B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Пушкинский день</w:t>
            </w:r>
          </w:p>
        </w:tc>
        <w:tc>
          <w:tcPr>
            <w:tcW w:w="1440" w:type="dxa"/>
          </w:tcPr>
          <w:p w:rsidR="00025DFE" w:rsidRPr="00AD71B4" w:rsidRDefault="00025DFE" w:rsidP="00FE3B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июнь</w:t>
            </w:r>
          </w:p>
        </w:tc>
        <w:tc>
          <w:tcPr>
            <w:tcW w:w="2355" w:type="dxa"/>
          </w:tcPr>
          <w:p w:rsidR="00025DFE" w:rsidRPr="00AD71B4" w:rsidRDefault="00025DFE" w:rsidP="00FE3B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0-7, 7-10, 10-14</w:t>
            </w:r>
          </w:p>
        </w:tc>
      </w:tr>
      <w:tr w:rsidR="00025DFE" w:rsidRPr="00275020" w:rsidTr="00FE3BE6">
        <w:trPr>
          <w:trHeight w:val="476"/>
        </w:trPr>
        <w:tc>
          <w:tcPr>
            <w:tcW w:w="2325" w:type="dxa"/>
          </w:tcPr>
          <w:p w:rsidR="00025DFE" w:rsidRDefault="00025DFE" w:rsidP="00FE3B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Каникулы с книжкой</w:t>
            </w:r>
          </w:p>
        </w:tc>
        <w:tc>
          <w:tcPr>
            <w:tcW w:w="3600" w:type="dxa"/>
          </w:tcPr>
          <w:p w:rsidR="00025DFE" w:rsidRDefault="00025DFE" w:rsidP="00FE3B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Выставка просмотр</w:t>
            </w:r>
          </w:p>
        </w:tc>
        <w:tc>
          <w:tcPr>
            <w:tcW w:w="1440" w:type="dxa"/>
          </w:tcPr>
          <w:p w:rsidR="00025DFE" w:rsidRDefault="00025DFE" w:rsidP="00FE3B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Июнь </w:t>
            </w:r>
          </w:p>
        </w:tc>
        <w:tc>
          <w:tcPr>
            <w:tcW w:w="2355" w:type="dxa"/>
          </w:tcPr>
          <w:p w:rsidR="00025DFE" w:rsidRDefault="00025DFE" w:rsidP="00FE3B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7-10,10-14</w:t>
            </w:r>
          </w:p>
        </w:tc>
      </w:tr>
      <w:tr w:rsidR="00025DFE" w:rsidRPr="00275020" w:rsidTr="00FE3BE6">
        <w:trPr>
          <w:trHeight w:val="476"/>
        </w:trPr>
        <w:tc>
          <w:tcPr>
            <w:tcW w:w="2325" w:type="dxa"/>
          </w:tcPr>
          <w:p w:rsidR="00025DFE" w:rsidRDefault="00025DFE" w:rsidP="00FE3B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Российская держава – наша гордость и слава</w:t>
            </w:r>
          </w:p>
        </w:tc>
        <w:tc>
          <w:tcPr>
            <w:tcW w:w="3600" w:type="dxa"/>
          </w:tcPr>
          <w:p w:rsidR="00025DFE" w:rsidRDefault="00025DFE" w:rsidP="00FE3B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викторина</w:t>
            </w:r>
          </w:p>
        </w:tc>
        <w:tc>
          <w:tcPr>
            <w:tcW w:w="1440" w:type="dxa"/>
          </w:tcPr>
          <w:p w:rsidR="00025DFE" w:rsidRDefault="00025DFE" w:rsidP="00FE3B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июнь</w:t>
            </w:r>
          </w:p>
        </w:tc>
        <w:tc>
          <w:tcPr>
            <w:tcW w:w="2355" w:type="dxa"/>
          </w:tcPr>
          <w:p w:rsidR="00025DFE" w:rsidRDefault="00025DFE" w:rsidP="00FE3B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7-10,10-14</w:t>
            </w:r>
          </w:p>
        </w:tc>
      </w:tr>
      <w:tr w:rsidR="00025DFE" w:rsidRPr="00275020" w:rsidTr="00FE3BE6">
        <w:trPr>
          <w:trHeight w:val="476"/>
        </w:trPr>
        <w:tc>
          <w:tcPr>
            <w:tcW w:w="2325" w:type="dxa"/>
          </w:tcPr>
          <w:p w:rsidR="00025DFE" w:rsidRDefault="00025DFE" w:rsidP="00FE3B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Протяните друг другу руки</w:t>
            </w:r>
          </w:p>
        </w:tc>
        <w:tc>
          <w:tcPr>
            <w:tcW w:w="3600" w:type="dxa"/>
          </w:tcPr>
          <w:p w:rsidR="00025DFE" w:rsidRDefault="00025DFE" w:rsidP="00FE3B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Игровая программа</w:t>
            </w:r>
          </w:p>
        </w:tc>
        <w:tc>
          <w:tcPr>
            <w:tcW w:w="1440" w:type="dxa"/>
          </w:tcPr>
          <w:p w:rsidR="00025DFE" w:rsidRDefault="00025DFE" w:rsidP="00FE3B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июль</w:t>
            </w:r>
          </w:p>
        </w:tc>
        <w:tc>
          <w:tcPr>
            <w:tcW w:w="2355" w:type="dxa"/>
          </w:tcPr>
          <w:p w:rsidR="00025DFE" w:rsidRDefault="00025DFE" w:rsidP="00FE3B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0-7, 7-10,10-14</w:t>
            </w:r>
          </w:p>
        </w:tc>
      </w:tr>
      <w:tr w:rsidR="00025DFE" w:rsidRPr="00275020" w:rsidTr="00FE3BE6">
        <w:trPr>
          <w:trHeight w:val="476"/>
        </w:trPr>
        <w:tc>
          <w:tcPr>
            <w:tcW w:w="2325" w:type="dxa"/>
          </w:tcPr>
          <w:p w:rsidR="00025DFE" w:rsidRDefault="00025DFE" w:rsidP="00FE3B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И спорт, и забава</w:t>
            </w:r>
          </w:p>
        </w:tc>
        <w:tc>
          <w:tcPr>
            <w:tcW w:w="3600" w:type="dxa"/>
          </w:tcPr>
          <w:p w:rsidR="00025DFE" w:rsidRDefault="00025DFE" w:rsidP="00FE3B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Спортивный праздник ко Дню физкультуры</w:t>
            </w:r>
          </w:p>
        </w:tc>
        <w:tc>
          <w:tcPr>
            <w:tcW w:w="1440" w:type="dxa"/>
          </w:tcPr>
          <w:p w:rsidR="00025DFE" w:rsidRDefault="00025DFE" w:rsidP="00FE3B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август</w:t>
            </w:r>
          </w:p>
        </w:tc>
        <w:tc>
          <w:tcPr>
            <w:tcW w:w="2355" w:type="dxa"/>
          </w:tcPr>
          <w:p w:rsidR="00025DFE" w:rsidRDefault="00025DFE" w:rsidP="00FE3B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Все категории</w:t>
            </w:r>
          </w:p>
        </w:tc>
      </w:tr>
      <w:tr w:rsidR="00025DFE" w:rsidRPr="00275020" w:rsidTr="00FE3BE6">
        <w:trPr>
          <w:trHeight w:val="476"/>
        </w:trPr>
        <w:tc>
          <w:tcPr>
            <w:tcW w:w="2325" w:type="dxa"/>
          </w:tcPr>
          <w:p w:rsidR="00025DFE" w:rsidRDefault="00025DFE" w:rsidP="00FE3B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Белый, синий, красный</w:t>
            </w:r>
          </w:p>
        </w:tc>
        <w:tc>
          <w:tcPr>
            <w:tcW w:w="3600" w:type="dxa"/>
          </w:tcPr>
          <w:p w:rsidR="00025DFE" w:rsidRDefault="00025DFE" w:rsidP="00FE3B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велопробег</w:t>
            </w:r>
          </w:p>
        </w:tc>
        <w:tc>
          <w:tcPr>
            <w:tcW w:w="1440" w:type="dxa"/>
          </w:tcPr>
          <w:p w:rsidR="00025DFE" w:rsidRDefault="00025DFE" w:rsidP="00FE3B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август</w:t>
            </w:r>
          </w:p>
        </w:tc>
        <w:tc>
          <w:tcPr>
            <w:tcW w:w="2355" w:type="dxa"/>
          </w:tcPr>
          <w:p w:rsidR="00025DFE" w:rsidRDefault="00025DFE" w:rsidP="00FE3B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7-10, 10- 14</w:t>
            </w:r>
          </w:p>
        </w:tc>
      </w:tr>
    </w:tbl>
    <w:p w:rsidR="00025DFE" w:rsidRPr="00E66116" w:rsidRDefault="00025DFE" w:rsidP="008237A6">
      <w:pPr>
        <w:rPr>
          <w:rFonts w:ascii="Times New Roman" w:hAnsi="Times New Roman"/>
          <w:b/>
          <w:sz w:val="28"/>
          <w:szCs w:val="28"/>
        </w:rPr>
      </w:pPr>
    </w:p>
    <w:p w:rsidR="00025DFE" w:rsidRDefault="00025DFE" w:rsidP="008237A6"/>
    <w:p w:rsidR="00025DFE" w:rsidRPr="001E3DCB" w:rsidRDefault="00025DFE" w:rsidP="00047C35">
      <w:pPr>
        <w:pStyle w:val="ListParagraph"/>
        <w:numPr>
          <w:ilvl w:val="0"/>
          <w:numId w:val="10"/>
        </w:num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Человек. Природа. Общество.</w:t>
      </w:r>
    </w:p>
    <w:tbl>
      <w:tblPr>
        <w:tblpPr w:leftFromText="180" w:rightFromText="180" w:vertAnchor="text" w:horzAnchor="margin" w:tblpY="691"/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325"/>
        <w:gridCol w:w="3600"/>
        <w:gridCol w:w="1440"/>
        <w:gridCol w:w="2355"/>
      </w:tblGrid>
      <w:tr w:rsidR="00025DFE" w:rsidRPr="00275020" w:rsidTr="00CF5528">
        <w:trPr>
          <w:trHeight w:val="330"/>
        </w:trPr>
        <w:tc>
          <w:tcPr>
            <w:tcW w:w="2325" w:type="dxa"/>
          </w:tcPr>
          <w:p w:rsidR="00025DFE" w:rsidRPr="00AD71B4" w:rsidRDefault="00025DFE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hAnsi="Times New Roman"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3600" w:type="dxa"/>
          </w:tcPr>
          <w:p w:rsidR="00025DFE" w:rsidRPr="00AD71B4" w:rsidRDefault="00025DFE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hAnsi="Times New Roman"/>
                <w:sz w:val="28"/>
                <w:szCs w:val="28"/>
                <w:lang w:eastAsia="ru-RU"/>
              </w:rPr>
              <w:t>Форма проведения</w:t>
            </w:r>
          </w:p>
        </w:tc>
        <w:tc>
          <w:tcPr>
            <w:tcW w:w="1440" w:type="dxa"/>
          </w:tcPr>
          <w:p w:rsidR="00025DFE" w:rsidRPr="00AD71B4" w:rsidRDefault="00025DFE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hAnsi="Times New Roman"/>
                <w:sz w:val="28"/>
                <w:szCs w:val="28"/>
                <w:lang w:eastAsia="ru-RU"/>
              </w:rPr>
              <w:t>Срок</w:t>
            </w:r>
          </w:p>
        </w:tc>
        <w:tc>
          <w:tcPr>
            <w:tcW w:w="2355" w:type="dxa"/>
          </w:tcPr>
          <w:p w:rsidR="00025DFE" w:rsidRPr="00AD71B4" w:rsidRDefault="00025DFE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Участники </w:t>
            </w:r>
          </w:p>
        </w:tc>
      </w:tr>
      <w:tr w:rsidR="00025DFE" w:rsidRPr="00275020" w:rsidTr="00CF5528">
        <w:trPr>
          <w:trHeight w:val="476"/>
        </w:trPr>
        <w:tc>
          <w:tcPr>
            <w:tcW w:w="2325" w:type="dxa"/>
          </w:tcPr>
          <w:p w:rsidR="00025DFE" w:rsidRPr="00AD71B4" w:rsidRDefault="00025DFE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Всемирный день воды</w:t>
            </w:r>
          </w:p>
        </w:tc>
        <w:tc>
          <w:tcPr>
            <w:tcW w:w="3600" w:type="dxa"/>
          </w:tcPr>
          <w:p w:rsidR="00025DFE" w:rsidRPr="00AD71B4" w:rsidRDefault="00025DFE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Беседа, видео просмотр</w:t>
            </w:r>
          </w:p>
        </w:tc>
        <w:tc>
          <w:tcPr>
            <w:tcW w:w="1440" w:type="dxa"/>
          </w:tcPr>
          <w:p w:rsidR="00025DFE" w:rsidRPr="00AD71B4" w:rsidRDefault="00025DFE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март</w:t>
            </w:r>
          </w:p>
        </w:tc>
        <w:tc>
          <w:tcPr>
            <w:tcW w:w="2355" w:type="dxa"/>
          </w:tcPr>
          <w:p w:rsidR="00025DFE" w:rsidRPr="00AD71B4" w:rsidRDefault="00025DFE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7 -14</w:t>
            </w:r>
          </w:p>
        </w:tc>
      </w:tr>
      <w:tr w:rsidR="00025DFE" w:rsidRPr="00275020" w:rsidTr="00CF5528">
        <w:trPr>
          <w:trHeight w:val="476"/>
        </w:trPr>
        <w:tc>
          <w:tcPr>
            <w:tcW w:w="2325" w:type="dxa"/>
          </w:tcPr>
          <w:p w:rsidR="00025DFE" w:rsidRDefault="00025DFE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Моя семья – моя опора </w:t>
            </w:r>
          </w:p>
        </w:tc>
        <w:tc>
          <w:tcPr>
            <w:tcW w:w="3600" w:type="dxa"/>
          </w:tcPr>
          <w:p w:rsidR="00025DFE" w:rsidRDefault="00025DFE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Конкурс видеороликов ко Дню семьи</w:t>
            </w:r>
          </w:p>
        </w:tc>
        <w:tc>
          <w:tcPr>
            <w:tcW w:w="1440" w:type="dxa"/>
          </w:tcPr>
          <w:p w:rsidR="00025DFE" w:rsidRDefault="00025DFE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май</w:t>
            </w:r>
          </w:p>
        </w:tc>
        <w:tc>
          <w:tcPr>
            <w:tcW w:w="2355" w:type="dxa"/>
          </w:tcPr>
          <w:p w:rsidR="00025DFE" w:rsidRDefault="00025DFE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7-14</w:t>
            </w:r>
          </w:p>
        </w:tc>
      </w:tr>
      <w:tr w:rsidR="00025DFE" w:rsidRPr="00275020" w:rsidTr="00CF5528">
        <w:trPr>
          <w:trHeight w:val="476"/>
        </w:trPr>
        <w:tc>
          <w:tcPr>
            <w:tcW w:w="2325" w:type="dxa"/>
          </w:tcPr>
          <w:p w:rsidR="00025DFE" w:rsidRDefault="00025DFE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Целительная поляна </w:t>
            </w:r>
          </w:p>
        </w:tc>
        <w:tc>
          <w:tcPr>
            <w:tcW w:w="3600" w:type="dxa"/>
          </w:tcPr>
          <w:p w:rsidR="00025DFE" w:rsidRDefault="00025DFE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Изучаем лекарственные растения</w:t>
            </w:r>
          </w:p>
        </w:tc>
        <w:tc>
          <w:tcPr>
            <w:tcW w:w="1440" w:type="dxa"/>
          </w:tcPr>
          <w:p w:rsidR="00025DFE" w:rsidRDefault="00025DFE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июль</w:t>
            </w:r>
          </w:p>
        </w:tc>
        <w:tc>
          <w:tcPr>
            <w:tcW w:w="2355" w:type="dxa"/>
          </w:tcPr>
          <w:p w:rsidR="00025DFE" w:rsidRDefault="00025DFE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7-14</w:t>
            </w:r>
          </w:p>
        </w:tc>
      </w:tr>
      <w:tr w:rsidR="00025DFE" w:rsidRPr="00275020" w:rsidTr="00CF5528">
        <w:trPr>
          <w:trHeight w:val="476"/>
        </w:trPr>
        <w:tc>
          <w:tcPr>
            <w:tcW w:w="2325" w:type="dxa"/>
          </w:tcPr>
          <w:p w:rsidR="00025DFE" w:rsidRDefault="00025DFE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Войти в природу другом</w:t>
            </w:r>
          </w:p>
        </w:tc>
        <w:tc>
          <w:tcPr>
            <w:tcW w:w="3600" w:type="dxa"/>
          </w:tcPr>
          <w:p w:rsidR="00025DFE" w:rsidRDefault="00025DFE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Экологическая игра</w:t>
            </w:r>
          </w:p>
        </w:tc>
        <w:tc>
          <w:tcPr>
            <w:tcW w:w="1440" w:type="dxa"/>
          </w:tcPr>
          <w:p w:rsidR="00025DFE" w:rsidRDefault="00025DFE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август</w:t>
            </w:r>
          </w:p>
        </w:tc>
        <w:tc>
          <w:tcPr>
            <w:tcW w:w="2355" w:type="dxa"/>
          </w:tcPr>
          <w:p w:rsidR="00025DFE" w:rsidRDefault="00025DFE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7- 14</w:t>
            </w:r>
          </w:p>
        </w:tc>
      </w:tr>
      <w:tr w:rsidR="00025DFE" w:rsidRPr="00275020" w:rsidTr="00CF5528">
        <w:trPr>
          <w:trHeight w:val="476"/>
        </w:trPr>
        <w:tc>
          <w:tcPr>
            <w:tcW w:w="2325" w:type="dxa"/>
          </w:tcPr>
          <w:p w:rsidR="00025DFE" w:rsidRPr="00AD71B4" w:rsidRDefault="00025DFE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Хлеб – всему голова</w:t>
            </w:r>
          </w:p>
        </w:tc>
        <w:tc>
          <w:tcPr>
            <w:tcW w:w="3600" w:type="dxa"/>
          </w:tcPr>
          <w:p w:rsidR="00025DFE" w:rsidRPr="00AD71B4" w:rsidRDefault="00025DFE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Викторина</w:t>
            </w:r>
          </w:p>
        </w:tc>
        <w:tc>
          <w:tcPr>
            <w:tcW w:w="1440" w:type="dxa"/>
          </w:tcPr>
          <w:p w:rsidR="00025DFE" w:rsidRPr="00AD71B4" w:rsidRDefault="00025DFE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октябрь</w:t>
            </w:r>
          </w:p>
        </w:tc>
        <w:tc>
          <w:tcPr>
            <w:tcW w:w="2355" w:type="dxa"/>
          </w:tcPr>
          <w:p w:rsidR="00025DFE" w:rsidRPr="00AD71B4" w:rsidRDefault="00025DFE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7 - 14</w:t>
            </w:r>
          </w:p>
        </w:tc>
      </w:tr>
    </w:tbl>
    <w:p w:rsidR="00025DFE" w:rsidRDefault="00025DFE" w:rsidP="006652A7">
      <w:pPr>
        <w:rPr>
          <w:rFonts w:ascii="Times New Roman" w:hAnsi="Times New Roman"/>
          <w:b/>
          <w:sz w:val="28"/>
          <w:szCs w:val="28"/>
        </w:rPr>
      </w:pPr>
    </w:p>
    <w:p w:rsidR="00025DFE" w:rsidRPr="001E3DCB" w:rsidRDefault="00025DFE" w:rsidP="001E3DCB">
      <w:pPr>
        <w:pStyle w:val="ListParagraph"/>
        <w:numPr>
          <w:ilvl w:val="0"/>
          <w:numId w:val="10"/>
        </w:num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Трудовое воспитание.</w:t>
      </w:r>
    </w:p>
    <w:tbl>
      <w:tblPr>
        <w:tblpPr w:leftFromText="180" w:rightFromText="180" w:vertAnchor="text" w:horzAnchor="margin" w:tblpY="691"/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325"/>
        <w:gridCol w:w="3600"/>
        <w:gridCol w:w="1440"/>
        <w:gridCol w:w="2355"/>
      </w:tblGrid>
      <w:tr w:rsidR="00025DFE" w:rsidRPr="00275020" w:rsidTr="00CF5528">
        <w:trPr>
          <w:trHeight w:val="330"/>
        </w:trPr>
        <w:tc>
          <w:tcPr>
            <w:tcW w:w="2325" w:type="dxa"/>
          </w:tcPr>
          <w:p w:rsidR="00025DFE" w:rsidRPr="00AD71B4" w:rsidRDefault="00025DFE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hAnsi="Times New Roman"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3600" w:type="dxa"/>
          </w:tcPr>
          <w:p w:rsidR="00025DFE" w:rsidRPr="00AD71B4" w:rsidRDefault="00025DFE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hAnsi="Times New Roman"/>
                <w:sz w:val="28"/>
                <w:szCs w:val="28"/>
                <w:lang w:eastAsia="ru-RU"/>
              </w:rPr>
              <w:t>Форма проведения</w:t>
            </w:r>
          </w:p>
        </w:tc>
        <w:tc>
          <w:tcPr>
            <w:tcW w:w="1440" w:type="dxa"/>
          </w:tcPr>
          <w:p w:rsidR="00025DFE" w:rsidRPr="00AD71B4" w:rsidRDefault="00025DFE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hAnsi="Times New Roman"/>
                <w:sz w:val="28"/>
                <w:szCs w:val="28"/>
                <w:lang w:eastAsia="ru-RU"/>
              </w:rPr>
              <w:t>Срок</w:t>
            </w:r>
          </w:p>
        </w:tc>
        <w:tc>
          <w:tcPr>
            <w:tcW w:w="2355" w:type="dxa"/>
          </w:tcPr>
          <w:p w:rsidR="00025DFE" w:rsidRPr="00AD71B4" w:rsidRDefault="00025DFE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Участники </w:t>
            </w:r>
          </w:p>
        </w:tc>
      </w:tr>
      <w:tr w:rsidR="00025DFE" w:rsidRPr="00275020" w:rsidTr="00CF5528">
        <w:trPr>
          <w:trHeight w:val="476"/>
        </w:trPr>
        <w:tc>
          <w:tcPr>
            <w:tcW w:w="2325" w:type="dxa"/>
          </w:tcPr>
          <w:p w:rsidR="00025DFE" w:rsidRPr="00AD71B4" w:rsidRDefault="00025DFE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Мастерим что хотим</w:t>
            </w:r>
          </w:p>
        </w:tc>
        <w:tc>
          <w:tcPr>
            <w:tcW w:w="3600" w:type="dxa"/>
          </w:tcPr>
          <w:p w:rsidR="00025DFE" w:rsidRPr="00AD71B4" w:rsidRDefault="00025DFE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Выставка поделок из бросового </w:t>
            </w:r>
            <w:bookmarkStart w:id="0" w:name="_GoBack"/>
            <w:bookmarkEnd w:id="0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материала</w:t>
            </w:r>
          </w:p>
        </w:tc>
        <w:tc>
          <w:tcPr>
            <w:tcW w:w="1440" w:type="dxa"/>
          </w:tcPr>
          <w:p w:rsidR="00025DFE" w:rsidRPr="00AD71B4" w:rsidRDefault="00025DFE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апрель</w:t>
            </w:r>
          </w:p>
        </w:tc>
        <w:tc>
          <w:tcPr>
            <w:tcW w:w="2355" w:type="dxa"/>
          </w:tcPr>
          <w:p w:rsidR="00025DFE" w:rsidRPr="00AD71B4" w:rsidRDefault="00025DFE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Все категории</w:t>
            </w:r>
          </w:p>
        </w:tc>
      </w:tr>
      <w:tr w:rsidR="00025DFE" w:rsidRPr="00275020" w:rsidTr="00CF5528">
        <w:trPr>
          <w:trHeight w:val="476"/>
        </w:trPr>
        <w:tc>
          <w:tcPr>
            <w:tcW w:w="2325" w:type="dxa"/>
          </w:tcPr>
          <w:p w:rsidR="00025DFE" w:rsidRPr="00AD71B4" w:rsidRDefault="00025DFE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Защитим природу от мусора</w:t>
            </w:r>
          </w:p>
        </w:tc>
        <w:tc>
          <w:tcPr>
            <w:tcW w:w="3600" w:type="dxa"/>
          </w:tcPr>
          <w:p w:rsidR="00025DFE" w:rsidRPr="00AD71B4" w:rsidRDefault="00025DFE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Акция</w:t>
            </w:r>
          </w:p>
        </w:tc>
        <w:tc>
          <w:tcPr>
            <w:tcW w:w="1440" w:type="dxa"/>
          </w:tcPr>
          <w:p w:rsidR="00025DFE" w:rsidRPr="00AD71B4" w:rsidRDefault="00025DFE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май</w:t>
            </w:r>
          </w:p>
        </w:tc>
        <w:tc>
          <w:tcPr>
            <w:tcW w:w="2355" w:type="dxa"/>
          </w:tcPr>
          <w:p w:rsidR="00025DFE" w:rsidRPr="00AD71B4" w:rsidRDefault="00025DFE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7-14</w:t>
            </w:r>
          </w:p>
        </w:tc>
      </w:tr>
      <w:tr w:rsidR="00025DFE" w:rsidRPr="00275020" w:rsidTr="00CF5528">
        <w:trPr>
          <w:trHeight w:val="476"/>
        </w:trPr>
        <w:tc>
          <w:tcPr>
            <w:tcW w:w="2325" w:type="dxa"/>
          </w:tcPr>
          <w:p w:rsidR="00025DFE" w:rsidRDefault="00025DFE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Эта сказочная осень</w:t>
            </w:r>
          </w:p>
        </w:tc>
        <w:tc>
          <w:tcPr>
            <w:tcW w:w="3600" w:type="dxa"/>
          </w:tcPr>
          <w:p w:rsidR="00025DFE" w:rsidRDefault="00025DFE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Конкурс поделок из природного материала</w:t>
            </w:r>
          </w:p>
        </w:tc>
        <w:tc>
          <w:tcPr>
            <w:tcW w:w="1440" w:type="dxa"/>
          </w:tcPr>
          <w:p w:rsidR="00025DFE" w:rsidRDefault="00025DFE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сентябрь</w:t>
            </w:r>
          </w:p>
        </w:tc>
        <w:tc>
          <w:tcPr>
            <w:tcW w:w="2355" w:type="dxa"/>
          </w:tcPr>
          <w:p w:rsidR="00025DFE" w:rsidRDefault="00025DFE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Все категории</w:t>
            </w:r>
          </w:p>
        </w:tc>
      </w:tr>
      <w:tr w:rsidR="00025DFE" w:rsidRPr="00275020" w:rsidTr="00CF5528">
        <w:trPr>
          <w:trHeight w:val="476"/>
        </w:trPr>
        <w:tc>
          <w:tcPr>
            <w:tcW w:w="2325" w:type="dxa"/>
          </w:tcPr>
          <w:p w:rsidR="00025DFE" w:rsidRDefault="00025DFE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Новогодняя игрушка</w:t>
            </w:r>
          </w:p>
        </w:tc>
        <w:tc>
          <w:tcPr>
            <w:tcW w:w="3600" w:type="dxa"/>
          </w:tcPr>
          <w:p w:rsidR="00025DFE" w:rsidRDefault="00025DFE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Мастер-класс</w:t>
            </w:r>
          </w:p>
        </w:tc>
        <w:tc>
          <w:tcPr>
            <w:tcW w:w="1440" w:type="dxa"/>
          </w:tcPr>
          <w:p w:rsidR="00025DFE" w:rsidRDefault="00025DFE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декабрь</w:t>
            </w:r>
          </w:p>
        </w:tc>
        <w:tc>
          <w:tcPr>
            <w:tcW w:w="2355" w:type="dxa"/>
          </w:tcPr>
          <w:p w:rsidR="00025DFE" w:rsidRDefault="00025DFE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7-10, 10-14</w:t>
            </w:r>
          </w:p>
        </w:tc>
      </w:tr>
    </w:tbl>
    <w:p w:rsidR="00025DFE" w:rsidRPr="00B16288" w:rsidRDefault="00025DFE" w:rsidP="00B16288">
      <w:pPr>
        <w:rPr>
          <w:rFonts w:ascii="Times New Roman" w:hAnsi="Times New Roman"/>
          <w:sz w:val="28"/>
          <w:szCs w:val="28"/>
        </w:rPr>
      </w:pPr>
    </w:p>
    <w:p w:rsidR="00025DFE" w:rsidRPr="00026A39" w:rsidRDefault="00025DFE" w:rsidP="00026A39">
      <w:pPr>
        <w:rPr>
          <w:rFonts w:ascii="Times New Roman" w:hAnsi="Times New Roman"/>
          <w:sz w:val="28"/>
          <w:szCs w:val="28"/>
        </w:rPr>
      </w:pPr>
    </w:p>
    <w:p w:rsidR="00025DFE" w:rsidRPr="00026A39" w:rsidRDefault="00025DFE" w:rsidP="001E3DCB">
      <w:pPr>
        <w:pStyle w:val="ListParagraph"/>
        <w:numPr>
          <w:ilvl w:val="0"/>
          <w:numId w:val="10"/>
        </w:numPr>
        <w:tabs>
          <w:tab w:val="left" w:pos="1530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Краеведение.</w:t>
      </w:r>
      <w:r w:rsidRPr="00026A39">
        <w:rPr>
          <w:rFonts w:ascii="Times New Roman" w:hAnsi="Times New Roman"/>
          <w:sz w:val="28"/>
          <w:szCs w:val="28"/>
        </w:rPr>
        <w:tab/>
      </w:r>
    </w:p>
    <w:tbl>
      <w:tblPr>
        <w:tblpPr w:leftFromText="180" w:rightFromText="180" w:vertAnchor="text" w:horzAnchor="margin" w:tblpY="691"/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325"/>
        <w:gridCol w:w="3600"/>
        <w:gridCol w:w="1440"/>
        <w:gridCol w:w="2355"/>
      </w:tblGrid>
      <w:tr w:rsidR="00025DFE" w:rsidRPr="00275020" w:rsidTr="00CF5528">
        <w:trPr>
          <w:trHeight w:val="330"/>
        </w:trPr>
        <w:tc>
          <w:tcPr>
            <w:tcW w:w="2325" w:type="dxa"/>
          </w:tcPr>
          <w:p w:rsidR="00025DFE" w:rsidRPr="00AD71B4" w:rsidRDefault="00025DFE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hAnsi="Times New Roman"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3600" w:type="dxa"/>
          </w:tcPr>
          <w:p w:rsidR="00025DFE" w:rsidRPr="00AD71B4" w:rsidRDefault="00025DFE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hAnsi="Times New Roman"/>
                <w:sz w:val="28"/>
                <w:szCs w:val="28"/>
                <w:lang w:eastAsia="ru-RU"/>
              </w:rPr>
              <w:t>Форма проведения</w:t>
            </w:r>
          </w:p>
        </w:tc>
        <w:tc>
          <w:tcPr>
            <w:tcW w:w="1440" w:type="dxa"/>
          </w:tcPr>
          <w:p w:rsidR="00025DFE" w:rsidRPr="00AD71B4" w:rsidRDefault="00025DFE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hAnsi="Times New Roman"/>
                <w:sz w:val="28"/>
                <w:szCs w:val="28"/>
                <w:lang w:eastAsia="ru-RU"/>
              </w:rPr>
              <w:t>Срок</w:t>
            </w:r>
          </w:p>
        </w:tc>
        <w:tc>
          <w:tcPr>
            <w:tcW w:w="2355" w:type="dxa"/>
          </w:tcPr>
          <w:p w:rsidR="00025DFE" w:rsidRPr="00AD71B4" w:rsidRDefault="00025DFE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Участники </w:t>
            </w:r>
          </w:p>
        </w:tc>
      </w:tr>
      <w:tr w:rsidR="00025DFE" w:rsidRPr="00275020" w:rsidTr="00CF5528">
        <w:trPr>
          <w:trHeight w:val="330"/>
        </w:trPr>
        <w:tc>
          <w:tcPr>
            <w:tcW w:w="2325" w:type="dxa"/>
          </w:tcPr>
          <w:p w:rsidR="00025DFE" w:rsidRPr="00AD71B4" w:rsidRDefault="00025DFE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История деревни Отрадная </w:t>
            </w:r>
          </w:p>
        </w:tc>
        <w:tc>
          <w:tcPr>
            <w:tcW w:w="3600" w:type="dxa"/>
          </w:tcPr>
          <w:p w:rsidR="00025DFE" w:rsidRPr="00AD71B4" w:rsidRDefault="00025DFE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презентация</w:t>
            </w:r>
          </w:p>
        </w:tc>
        <w:tc>
          <w:tcPr>
            <w:tcW w:w="1440" w:type="dxa"/>
          </w:tcPr>
          <w:p w:rsidR="00025DFE" w:rsidRPr="00AD71B4" w:rsidRDefault="00025DFE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февраль</w:t>
            </w:r>
          </w:p>
        </w:tc>
        <w:tc>
          <w:tcPr>
            <w:tcW w:w="2355" w:type="dxa"/>
          </w:tcPr>
          <w:p w:rsidR="00025DFE" w:rsidRPr="00AD71B4" w:rsidRDefault="00025DFE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Все категории</w:t>
            </w:r>
          </w:p>
        </w:tc>
      </w:tr>
      <w:tr w:rsidR="00025DFE" w:rsidRPr="00275020" w:rsidTr="00CF5528">
        <w:trPr>
          <w:trHeight w:val="330"/>
        </w:trPr>
        <w:tc>
          <w:tcPr>
            <w:tcW w:w="2325" w:type="dxa"/>
          </w:tcPr>
          <w:p w:rsidR="00025DFE" w:rsidRPr="00AD71B4" w:rsidRDefault="00025DFE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 прошлом для будущего</w:t>
            </w:r>
          </w:p>
        </w:tc>
        <w:tc>
          <w:tcPr>
            <w:tcW w:w="3600" w:type="dxa"/>
          </w:tcPr>
          <w:p w:rsidR="00025DFE" w:rsidRPr="00AD71B4" w:rsidRDefault="00025DFE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Выставка - память</w:t>
            </w:r>
          </w:p>
        </w:tc>
        <w:tc>
          <w:tcPr>
            <w:tcW w:w="1440" w:type="dxa"/>
          </w:tcPr>
          <w:p w:rsidR="00025DFE" w:rsidRPr="00AD71B4" w:rsidRDefault="00025DFE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май</w:t>
            </w:r>
          </w:p>
        </w:tc>
        <w:tc>
          <w:tcPr>
            <w:tcW w:w="2355" w:type="dxa"/>
          </w:tcPr>
          <w:p w:rsidR="00025DFE" w:rsidRPr="00AD71B4" w:rsidRDefault="00025DFE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Все категории</w:t>
            </w:r>
          </w:p>
        </w:tc>
      </w:tr>
      <w:tr w:rsidR="00025DFE" w:rsidRPr="00275020" w:rsidTr="00CF5528">
        <w:trPr>
          <w:trHeight w:val="330"/>
        </w:trPr>
        <w:tc>
          <w:tcPr>
            <w:tcW w:w="2325" w:type="dxa"/>
          </w:tcPr>
          <w:p w:rsidR="00025DFE" w:rsidRDefault="00025DFE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Трудовые подвиги наших односельчан</w:t>
            </w:r>
          </w:p>
        </w:tc>
        <w:tc>
          <w:tcPr>
            <w:tcW w:w="3600" w:type="dxa"/>
          </w:tcPr>
          <w:p w:rsidR="00025DFE" w:rsidRPr="00AD71B4" w:rsidRDefault="00025DFE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Информационный стенд</w:t>
            </w:r>
          </w:p>
        </w:tc>
        <w:tc>
          <w:tcPr>
            <w:tcW w:w="1440" w:type="dxa"/>
          </w:tcPr>
          <w:p w:rsidR="00025DFE" w:rsidRDefault="00025DFE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сентябрь</w:t>
            </w:r>
          </w:p>
        </w:tc>
        <w:tc>
          <w:tcPr>
            <w:tcW w:w="2355" w:type="dxa"/>
          </w:tcPr>
          <w:p w:rsidR="00025DFE" w:rsidRDefault="00025DFE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7-14</w:t>
            </w:r>
          </w:p>
        </w:tc>
      </w:tr>
    </w:tbl>
    <w:p w:rsidR="00025DFE" w:rsidRPr="00026A39" w:rsidRDefault="00025DFE" w:rsidP="00026A39">
      <w:pPr>
        <w:tabs>
          <w:tab w:val="left" w:pos="2100"/>
        </w:tabs>
        <w:rPr>
          <w:rFonts w:ascii="Times New Roman" w:hAnsi="Times New Roman"/>
          <w:sz w:val="28"/>
          <w:szCs w:val="28"/>
        </w:rPr>
      </w:pPr>
    </w:p>
    <w:p w:rsidR="00025DFE" w:rsidRDefault="00025DFE" w:rsidP="00026A39">
      <w:pPr>
        <w:rPr>
          <w:rFonts w:ascii="Times New Roman" w:hAnsi="Times New Roman"/>
          <w:sz w:val="28"/>
          <w:szCs w:val="28"/>
        </w:rPr>
      </w:pPr>
    </w:p>
    <w:p w:rsidR="00025DFE" w:rsidRPr="00010F2F" w:rsidRDefault="00025DFE" w:rsidP="00010F2F">
      <w:pPr>
        <w:pStyle w:val="ListParagraph"/>
        <w:numPr>
          <w:ilvl w:val="0"/>
          <w:numId w:val="10"/>
        </w:numPr>
        <w:tabs>
          <w:tab w:val="left" w:pos="2190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 помощь образовательному процессу.</w:t>
      </w:r>
    </w:p>
    <w:tbl>
      <w:tblPr>
        <w:tblpPr w:leftFromText="180" w:rightFromText="180" w:vertAnchor="text" w:horzAnchor="margin" w:tblpY="691"/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685"/>
        <w:gridCol w:w="3402"/>
        <w:gridCol w:w="1414"/>
        <w:gridCol w:w="2219"/>
      </w:tblGrid>
      <w:tr w:rsidR="00025DFE" w:rsidRPr="00275020" w:rsidTr="00CF5528">
        <w:trPr>
          <w:trHeight w:val="330"/>
        </w:trPr>
        <w:tc>
          <w:tcPr>
            <w:tcW w:w="2325" w:type="dxa"/>
          </w:tcPr>
          <w:p w:rsidR="00025DFE" w:rsidRPr="004D09AA" w:rsidRDefault="00025DFE" w:rsidP="003140AA">
            <w:pPr>
              <w:pStyle w:val="ListParagraph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D09AA">
              <w:rPr>
                <w:rFonts w:ascii="Times New Roman" w:hAnsi="Times New Roman"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3600" w:type="dxa"/>
          </w:tcPr>
          <w:p w:rsidR="00025DFE" w:rsidRPr="00AD71B4" w:rsidRDefault="00025DFE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hAnsi="Times New Roman"/>
                <w:sz w:val="28"/>
                <w:szCs w:val="28"/>
                <w:lang w:eastAsia="ru-RU"/>
              </w:rPr>
              <w:t>Форма проведения</w:t>
            </w:r>
          </w:p>
        </w:tc>
        <w:tc>
          <w:tcPr>
            <w:tcW w:w="1440" w:type="dxa"/>
          </w:tcPr>
          <w:p w:rsidR="00025DFE" w:rsidRPr="00AD71B4" w:rsidRDefault="00025DFE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hAnsi="Times New Roman"/>
                <w:sz w:val="28"/>
                <w:szCs w:val="28"/>
                <w:lang w:eastAsia="ru-RU"/>
              </w:rPr>
              <w:t>Срок</w:t>
            </w:r>
          </w:p>
        </w:tc>
        <w:tc>
          <w:tcPr>
            <w:tcW w:w="2355" w:type="dxa"/>
          </w:tcPr>
          <w:p w:rsidR="00025DFE" w:rsidRPr="00AD71B4" w:rsidRDefault="00025DFE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Участники </w:t>
            </w:r>
          </w:p>
        </w:tc>
      </w:tr>
      <w:tr w:rsidR="00025DFE" w:rsidRPr="00275020" w:rsidTr="00CF5528">
        <w:trPr>
          <w:trHeight w:val="330"/>
        </w:trPr>
        <w:tc>
          <w:tcPr>
            <w:tcW w:w="2325" w:type="dxa"/>
          </w:tcPr>
          <w:p w:rsidR="00025DFE" w:rsidRPr="00AD71B4" w:rsidRDefault="00025DFE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Слов драгоценные клады</w:t>
            </w:r>
          </w:p>
        </w:tc>
        <w:tc>
          <w:tcPr>
            <w:tcW w:w="3600" w:type="dxa"/>
          </w:tcPr>
          <w:p w:rsidR="00025DFE" w:rsidRPr="00AD71B4" w:rsidRDefault="00025DFE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Виртуальная выставка к Международному дню родного языка</w:t>
            </w:r>
          </w:p>
        </w:tc>
        <w:tc>
          <w:tcPr>
            <w:tcW w:w="1440" w:type="dxa"/>
          </w:tcPr>
          <w:p w:rsidR="00025DFE" w:rsidRPr="00AD71B4" w:rsidRDefault="00025DFE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февраль</w:t>
            </w:r>
          </w:p>
        </w:tc>
        <w:tc>
          <w:tcPr>
            <w:tcW w:w="2355" w:type="dxa"/>
          </w:tcPr>
          <w:p w:rsidR="00025DFE" w:rsidRPr="00AD71B4" w:rsidRDefault="00025DFE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7-10, 10- 14</w:t>
            </w:r>
          </w:p>
        </w:tc>
      </w:tr>
      <w:tr w:rsidR="00025DFE" w:rsidRPr="00275020" w:rsidTr="00CF5528">
        <w:trPr>
          <w:trHeight w:val="330"/>
        </w:trPr>
        <w:tc>
          <w:tcPr>
            <w:tcW w:w="2325" w:type="dxa"/>
          </w:tcPr>
          <w:p w:rsidR="00025DFE" w:rsidRDefault="00025DFE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На звездных и земных орбитах</w:t>
            </w:r>
          </w:p>
        </w:tc>
        <w:tc>
          <w:tcPr>
            <w:tcW w:w="3600" w:type="dxa"/>
          </w:tcPr>
          <w:p w:rsidR="00025DFE" w:rsidRDefault="00025DFE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Виртуальная выставка ко Дню космонавтики</w:t>
            </w:r>
          </w:p>
        </w:tc>
        <w:tc>
          <w:tcPr>
            <w:tcW w:w="1440" w:type="dxa"/>
          </w:tcPr>
          <w:p w:rsidR="00025DFE" w:rsidRDefault="00025DFE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апрель</w:t>
            </w:r>
          </w:p>
        </w:tc>
        <w:tc>
          <w:tcPr>
            <w:tcW w:w="2355" w:type="dxa"/>
          </w:tcPr>
          <w:p w:rsidR="00025DFE" w:rsidRDefault="00025DFE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Все категории</w:t>
            </w:r>
          </w:p>
        </w:tc>
      </w:tr>
      <w:tr w:rsidR="00025DFE" w:rsidRPr="00275020" w:rsidTr="00CF5528">
        <w:trPr>
          <w:trHeight w:val="330"/>
        </w:trPr>
        <w:tc>
          <w:tcPr>
            <w:tcW w:w="2325" w:type="dxa"/>
          </w:tcPr>
          <w:p w:rsidR="00025DFE" w:rsidRDefault="00025DFE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Кто знает АЗ и БУКИ, тому и книги в руки</w:t>
            </w:r>
          </w:p>
        </w:tc>
        <w:tc>
          <w:tcPr>
            <w:tcW w:w="3600" w:type="dxa"/>
          </w:tcPr>
          <w:p w:rsidR="00025DFE" w:rsidRDefault="00025DFE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Книжная выставка к международному дню грамотности</w:t>
            </w:r>
          </w:p>
        </w:tc>
        <w:tc>
          <w:tcPr>
            <w:tcW w:w="1440" w:type="dxa"/>
          </w:tcPr>
          <w:p w:rsidR="00025DFE" w:rsidRDefault="00025DFE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сентябрь</w:t>
            </w:r>
          </w:p>
        </w:tc>
        <w:tc>
          <w:tcPr>
            <w:tcW w:w="2355" w:type="dxa"/>
          </w:tcPr>
          <w:p w:rsidR="00025DFE" w:rsidRDefault="00025DFE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7-10, 10-14</w:t>
            </w:r>
          </w:p>
        </w:tc>
      </w:tr>
    </w:tbl>
    <w:p w:rsidR="00025DFE" w:rsidRDefault="00025DFE" w:rsidP="004D09AA">
      <w:pPr>
        <w:tabs>
          <w:tab w:val="left" w:pos="2145"/>
        </w:tabs>
        <w:rPr>
          <w:rFonts w:ascii="Times New Roman" w:hAnsi="Times New Roman"/>
          <w:sz w:val="28"/>
          <w:szCs w:val="28"/>
        </w:rPr>
      </w:pPr>
    </w:p>
    <w:p w:rsidR="00025DFE" w:rsidRPr="003140AA" w:rsidRDefault="00025DFE" w:rsidP="001E3DCB">
      <w:pPr>
        <w:pStyle w:val="ListParagraph"/>
        <w:numPr>
          <w:ilvl w:val="0"/>
          <w:numId w:val="10"/>
        </w:numPr>
        <w:jc w:val="center"/>
        <w:rPr>
          <w:rFonts w:ascii="Times New Roman" w:hAnsi="Times New Roman"/>
          <w:b/>
          <w:sz w:val="28"/>
          <w:szCs w:val="28"/>
        </w:rPr>
      </w:pPr>
      <w:r w:rsidRPr="003140AA">
        <w:rPr>
          <w:rFonts w:ascii="Times New Roman" w:hAnsi="Times New Roman"/>
          <w:b/>
          <w:sz w:val="28"/>
          <w:szCs w:val="28"/>
        </w:rPr>
        <w:t>Спра</w:t>
      </w:r>
      <w:r>
        <w:rPr>
          <w:rFonts w:ascii="Times New Roman" w:hAnsi="Times New Roman"/>
          <w:b/>
          <w:sz w:val="28"/>
          <w:szCs w:val="28"/>
        </w:rPr>
        <w:t>вочно – библиографическое обслуживание</w:t>
      </w:r>
    </w:p>
    <w:tbl>
      <w:tblPr>
        <w:tblpPr w:leftFromText="180" w:rightFromText="180" w:vertAnchor="text" w:horzAnchor="margin" w:tblpY="691"/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685"/>
        <w:gridCol w:w="3247"/>
        <w:gridCol w:w="1735"/>
        <w:gridCol w:w="2053"/>
      </w:tblGrid>
      <w:tr w:rsidR="00025DFE" w:rsidRPr="00275020" w:rsidTr="00FE3BE6">
        <w:trPr>
          <w:trHeight w:val="330"/>
        </w:trPr>
        <w:tc>
          <w:tcPr>
            <w:tcW w:w="2325" w:type="dxa"/>
          </w:tcPr>
          <w:p w:rsidR="00025DFE" w:rsidRPr="003140AA" w:rsidRDefault="00025DFE" w:rsidP="001E3DC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140AA">
              <w:rPr>
                <w:rFonts w:ascii="Times New Roman" w:hAnsi="Times New Roman"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3600" w:type="dxa"/>
          </w:tcPr>
          <w:p w:rsidR="00025DFE" w:rsidRPr="00AD71B4" w:rsidRDefault="00025DFE" w:rsidP="00FE3B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hAnsi="Times New Roman"/>
                <w:sz w:val="28"/>
                <w:szCs w:val="28"/>
                <w:lang w:eastAsia="ru-RU"/>
              </w:rPr>
              <w:t>Форма проведения</w:t>
            </w:r>
          </w:p>
        </w:tc>
        <w:tc>
          <w:tcPr>
            <w:tcW w:w="1440" w:type="dxa"/>
          </w:tcPr>
          <w:p w:rsidR="00025DFE" w:rsidRPr="00AD71B4" w:rsidRDefault="00025DFE" w:rsidP="00FE3B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hAnsi="Times New Roman"/>
                <w:sz w:val="28"/>
                <w:szCs w:val="28"/>
                <w:lang w:eastAsia="ru-RU"/>
              </w:rPr>
              <w:t>Срок</w:t>
            </w:r>
          </w:p>
        </w:tc>
        <w:tc>
          <w:tcPr>
            <w:tcW w:w="2355" w:type="dxa"/>
          </w:tcPr>
          <w:p w:rsidR="00025DFE" w:rsidRPr="00AD71B4" w:rsidRDefault="00025DFE" w:rsidP="00FE3B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Участники </w:t>
            </w:r>
          </w:p>
        </w:tc>
      </w:tr>
      <w:tr w:rsidR="00025DFE" w:rsidRPr="00275020" w:rsidTr="00FE3BE6">
        <w:trPr>
          <w:trHeight w:val="330"/>
        </w:trPr>
        <w:tc>
          <w:tcPr>
            <w:tcW w:w="2325" w:type="dxa"/>
          </w:tcPr>
          <w:p w:rsidR="00025DFE" w:rsidRPr="00AD71B4" w:rsidRDefault="00025DFE" w:rsidP="00FE3B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Дом, в котором живут книги</w:t>
            </w:r>
          </w:p>
        </w:tc>
        <w:tc>
          <w:tcPr>
            <w:tcW w:w="3600" w:type="dxa"/>
          </w:tcPr>
          <w:p w:rsidR="00025DFE" w:rsidRPr="00AD71B4" w:rsidRDefault="00025DFE" w:rsidP="00FE3B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Библиотечно-библиографический урок</w:t>
            </w:r>
          </w:p>
        </w:tc>
        <w:tc>
          <w:tcPr>
            <w:tcW w:w="1440" w:type="dxa"/>
          </w:tcPr>
          <w:p w:rsidR="00025DFE" w:rsidRPr="00AD71B4" w:rsidRDefault="00025DFE" w:rsidP="00FE3B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март</w:t>
            </w:r>
          </w:p>
        </w:tc>
        <w:tc>
          <w:tcPr>
            <w:tcW w:w="2355" w:type="dxa"/>
          </w:tcPr>
          <w:p w:rsidR="00025DFE" w:rsidRPr="00AD71B4" w:rsidRDefault="00025DFE" w:rsidP="00FE3B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7-10, 10-14</w:t>
            </w:r>
          </w:p>
        </w:tc>
      </w:tr>
      <w:tr w:rsidR="00025DFE" w:rsidRPr="00275020" w:rsidTr="00FE3BE6">
        <w:trPr>
          <w:trHeight w:val="330"/>
        </w:trPr>
        <w:tc>
          <w:tcPr>
            <w:tcW w:w="2325" w:type="dxa"/>
          </w:tcPr>
          <w:p w:rsidR="00025DFE" w:rsidRDefault="00025DFE" w:rsidP="00FE3B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Здравствуй, книга новая!</w:t>
            </w:r>
          </w:p>
        </w:tc>
        <w:tc>
          <w:tcPr>
            <w:tcW w:w="3600" w:type="dxa"/>
          </w:tcPr>
          <w:p w:rsidR="00025DFE" w:rsidRDefault="00025DFE" w:rsidP="00FE3B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Книжная выставка</w:t>
            </w:r>
          </w:p>
        </w:tc>
        <w:tc>
          <w:tcPr>
            <w:tcW w:w="1440" w:type="dxa"/>
          </w:tcPr>
          <w:p w:rsidR="00025DFE" w:rsidRDefault="00025DFE" w:rsidP="00FE3B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По мере поступления</w:t>
            </w:r>
          </w:p>
        </w:tc>
        <w:tc>
          <w:tcPr>
            <w:tcW w:w="2355" w:type="dxa"/>
          </w:tcPr>
          <w:p w:rsidR="00025DFE" w:rsidRDefault="00025DFE" w:rsidP="00FE3B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0-7, 7-10, 10-14</w:t>
            </w:r>
          </w:p>
        </w:tc>
      </w:tr>
      <w:tr w:rsidR="00025DFE" w:rsidRPr="00275020" w:rsidTr="00FE3BE6">
        <w:trPr>
          <w:trHeight w:val="330"/>
        </w:trPr>
        <w:tc>
          <w:tcPr>
            <w:tcW w:w="2325" w:type="dxa"/>
          </w:tcPr>
          <w:p w:rsidR="00025DFE" w:rsidRDefault="00025DFE" w:rsidP="00FE3B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75020">
              <w:rPr>
                <w:rFonts w:ascii="Cambria" w:hAnsi="Cambria"/>
                <w:sz w:val="28"/>
                <w:szCs w:val="28"/>
              </w:rPr>
              <w:t>«Книги, которые знают все» (энциклопедии, словари, справочники)</w:t>
            </w:r>
          </w:p>
        </w:tc>
        <w:tc>
          <w:tcPr>
            <w:tcW w:w="3600" w:type="dxa"/>
          </w:tcPr>
          <w:p w:rsidR="00025DFE" w:rsidRDefault="00025DFE" w:rsidP="00FE3B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Библиотечно-библиографический урок</w:t>
            </w:r>
          </w:p>
        </w:tc>
        <w:tc>
          <w:tcPr>
            <w:tcW w:w="1440" w:type="dxa"/>
          </w:tcPr>
          <w:p w:rsidR="00025DFE" w:rsidRDefault="00025DFE" w:rsidP="00FE3B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ноябрь</w:t>
            </w:r>
          </w:p>
        </w:tc>
        <w:tc>
          <w:tcPr>
            <w:tcW w:w="2355" w:type="dxa"/>
          </w:tcPr>
          <w:p w:rsidR="00025DFE" w:rsidRDefault="00025DFE" w:rsidP="00FE3B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7-10</w:t>
            </w:r>
          </w:p>
        </w:tc>
      </w:tr>
    </w:tbl>
    <w:p w:rsidR="00025DFE" w:rsidRDefault="00025DFE" w:rsidP="003140AA">
      <w:pPr>
        <w:tabs>
          <w:tab w:val="left" w:pos="2100"/>
        </w:tabs>
        <w:rPr>
          <w:rFonts w:ascii="Times New Roman" w:hAnsi="Times New Roman"/>
          <w:sz w:val="28"/>
          <w:szCs w:val="28"/>
        </w:rPr>
      </w:pPr>
    </w:p>
    <w:p w:rsidR="00025DFE" w:rsidRPr="00026A39" w:rsidRDefault="00025DFE" w:rsidP="003140AA">
      <w:pPr>
        <w:tabs>
          <w:tab w:val="left" w:pos="2100"/>
        </w:tabs>
        <w:rPr>
          <w:rFonts w:ascii="Times New Roman" w:hAnsi="Times New Roman"/>
          <w:sz w:val="28"/>
          <w:szCs w:val="28"/>
        </w:rPr>
      </w:pPr>
    </w:p>
    <w:p w:rsidR="00025DFE" w:rsidRDefault="00025DFE" w:rsidP="003140AA">
      <w:pPr>
        <w:rPr>
          <w:rFonts w:ascii="Times New Roman" w:hAnsi="Times New Roman"/>
          <w:sz w:val="28"/>
          <w:szCs w:val="28"/>
        </w:rPr>
      </w:pPr>
    </w:p>
    <w:p w:rsidR="00025DFE" w:rsidRPr="004D09AA" w:rsidRDefault="00025DFE" w:rsidP="004D09AA">
      <w:pPr>
        <w:rPr>
          <w:rFonts w:ascii="Times New Roman" w:hAnsi="Times New Roman"/>
          <w:sz w:val="28"/>
          <w:szCs w:val="28"/>
        </w:rPr>
      </w:pPr>
    </w:p>
    <w:sectPr w:rsidR="00025DFE" w:rsidRPr="004D09AA" w:rsidSect="005436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C70B0"/>
    <w:multiLevelType w:val="hybridMultilevel"/>
    <w:tmpl w:val="92BA8116"/>
    <w:lvl w:ilvl="0" w:tplc="77A8CE6C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2265B7"/>
    <w:multiLevelType w:val="hybridMultilevel"/>
    <w:tmpl w:val="DB12CE00"/>
    <w:lvl w:ilvl="0" w:tplc="A6F2458E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">
    <w:nsid w:val="19977C01"/>
    <w:multiLevelType w:val="hybridMultilevel"/>
    <w:tmpl w:val="11F419DE"/>
    <w:lvl w:ilvl="0" w:tplc="A6F2458E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">
    <w:nsid w:val="22816D2E"/>
    <w:multiLevelType w:val="hybridMultilevel"/>
    <w:tmpl w:val="9F4806B2"/>
    <w:lvl w:ilvl="0" w:tplc="CB6ED49A">
      <w:start w:val="1"/>
      <w:numFmt w:val="decimal"/>
      <w:lvlText w:val="%1."/>
      <w:lvlJc w:val="left"/>
      <w:pPr>
        <w:ind w:left="360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43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50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57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64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72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79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86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9360" w:hanging="180"/>
      </w:pPr>
      <w:rPr>
        <w:rFonts w:cs="Times New Roman"/>
      </w:rPr>
    </w:lvl>
  </w:abstractNum>
  <w:abstractNum w:abstractNumId="4">
    <w:nsid w:val="26012251"/>
    <w:multiLevelType w:val="hybridMultilevel"/>
    <w:tmpl w:val="333A9A54"/>
    <w:lvl w:ilvl="0" w:tplc="A6F2458E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5">
    <w:nsid w:val="2D124CCC"/>
    <w:multiLevelType w:val="multilevel"/>
    <w:tmpl w:val="5FA46AE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cs="Times New Roman" w:hint="default"/>
      </w:rPr>
    </w:lvl>
  </w:abstractNum>
  <w:abstractNum w:abstractNumId="6">
    <w:nsid w:val="36477A73"/>
    <w:multiLevelType w:val="hybridMultilevel"/>
    <w:tmpl w:val="2B4429C6"/>
    <w:lvl w:ilvl="0" w:tplc="A6F2458E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7">
    <w:nsid w:val="41436CB4"/>
    <w:multiLevelType w:val="hybridMultilevel"/>
    <w:tmpl w:val="9AF63AA8"/>
    <w:lvl w:ilvl="0" w:tplc="A6F2458E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8">
    <w:nsid w:val="48971EF1"/>
    <w:multiLevelType w:val="hybridMultilevel"/>
    <w:tmpl w:val="34529E00"/>
    <w:lvl w:ilvl="0" w:tplc="543A933E">
      <w:start w:val="1"/>
      <w:numFmt w:val="decimal"/>
      <w:lvlText w:val="%1."/>
      <w:lvlJc w:val="left"/>
      <w:pPr>
        <w:ind w:left="88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4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0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  <w:rPr>
        <w:rFonts w:cs="Times New Roman"/>
      </w:rPr>
    </w:lvl>
  </w:abstractNum>
  <w:abstractNum w:abstractNumId="9">
    <w:nsid w:val="658F7A5F"/>
    <w:multiLevelType w:val="hybridMultilevel"/>
    <w:tmpl w:val="F8F0BB1E"/>
    <w:lvl w:ilvl="0" w:tplc="FACAA9D6">
      <w:start w:val="1"/>
      <w:numFmt w:val="decimal"/>
      <w:lvlText w:val="%1."/>
      <w:lvlJc w:val="left"/>
      <w:pPr>
        <w:ind w:left="43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  <w:rPr>
        <w:rFonts w:cs="Times New Roman"/>
      </w:rPr>
    </w:lvl>
  </w:abstractNum>
  <w:abstractNum w:abstractNumId="10">
    <w:nsid w:val="71175ED8"/>
    <w:multiLevelType w:val="hybridMultilevel"/>
    <w:tmpl w:val="AD7614F2"/>
    <w:lvl w:ilvl="0" w:tplc="6B10BAD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1">
    <w:nsid w:val="7E747096"/>
    <w:multiLevelType w:val="multilevel"/>
    <w:tmpl w:val="5FA46AE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cs="Times New Roman" w:hint="default"/>
      </w:rPr>
    </w:lvl>
  </w:abstractNum>
  <w:num w:numId="1">
    <w:abstractNumId w:val="8"/>
  </w:num>
  <w:num w:numId="2">
    <w:abstractNumId w:val="0"/>
  </w:num>
  <w:num w:numId="3">
    <w:abstractNumId w:val="10"/>
  </w:num>
  <w:num w:numId="4">
    <w:abstractNumId w:val="7"/>
  </w:num>
  <w:num w:numId="5">
    <w:abstractNumId w:val="1"/>
  </w:num>
  <w:num w:numId="6">
    <w:abstractNumId w:val="4"/>
  </w:num>
  <w:num w:numId="7">
    <w:abstractNumId w:val="2"/>
  </w:num>
  <w:num w:numId="8">
    <w:abstractNumId w:val="6"/>
  </w:num>
  <w:num w:numId="9">
    <w:abstractNumId w:val="3"/>
  </w:num>
  <w:num w:numId="10">
    <w:abstractNumId w:val="5"/>
  </w:num>
  <w:num w:numId="11">
    <w:abstractNumId w:val="9"/>
  </w:num>
  <w:num w:numId="1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645E4"/>
    <w:rsid w:val="00010F2F"/>
    <w:rsid w:val="0001602B"/>
    <w:rsid w:val="00025DFE"/>
    <w:rsid w:val="00026A39"/>
    <w:rsid w:val="00047C35"/>
    <w:rsid w:val="000C7A09"/>
    <w:rsid w:val="00127458"/>
    <w:rsid w:val="0015560C"/>
    <w:rsid w:val="00162A41"/>
    <w:rsid w:val="00183C45"/>
    <w:rsid w:val="001A37FB"/>
    <w:rsid w:val="001B3BD1"/>
    <w:rsid w:val="001C3FE6"/>
    <w:rsid w:val="001D4615"/>
    <w:rsid w:val="001D53FF"/>
    <w:rsid w:val="001E3DCB"/>
    <w:rsid w:val="001E5906"/>
    <w:rsid w:val="00221E47"/>
    <w:rsid w:val="00275020"/>
    <w:rsid w:val="00304B40"/>
    <w:rsid w:val="003140AA"/>
    <w:rsid w:val="00374330"/>
    <w:rsid w:val="003844AD"/>
    <w:rsid w:val="003B2141"/>
    <w:rsid w:val="003D1EE7"/>
    <w:rsid w:val="00441826"/>
    <w:rsid w:val="00463CD7"/>
    <w:rsid w:val="0046684C"/>
    <w:rsid w:val="004A0C75"/>
    <w:rsid w:val="004A1413"/>
    <w:rsid w:val="004B228F"/>
    <w:rsid w:val="004B56CC"/>
    <w:rsid w:val="004D09AA"/>
    <w:rsid w:val="004E74D8"/>
    <w:rsid w:val="005162CA"/>
    <w:rsid w:val="0052554B"/>
    <w:rsid w:val="00536265"/>
    <w:rsid w:val="00540C34"/>
    <w:rsid w:val="00543638"/>
    <w:rsid w:val="00564778"/>
    <w:rsid w:val="005963DD"/>
    <w:rsid w:val="005A62CE"/>
    <w:rsid w:val="005F0643"/>
    <w:rsid w:val="00605BF5"/>
    <w:rsid w:val="0064152D"/>
    <w:rsid w:val="006652A7"/>
    <w:rsid w:val="00674D67"/>
    <w:rsid w:val="006B4634"/>
    <w:rsid w:val="006E0956"/>
    <w:rsid w:val="006F12FD"/>
    <w:rsid w:val="00751AC9"/>
    <w:rsid w:val="00787721"/>
    <w:rsid w:val="007B6A07"/>
    <w:rsid w:val="007C2084"/>
    <w:rsid w:val="00806CD5"/>
    <w:rsid w:val="008237A6"/>
    <w:rsid w:val="00831FBF"/>
    <w:rsid w:val="0085282E"/>
    <w:rsid w:val="008645E4"/>
    <w:rsid w:val="00875E77"/>
    <w:rsid w:val="008E27B9"/>
    <w:rsid w:val="00952F4D"/>
    <w:rsid w:val="009869B4"/>
    <w:rsid w:val="009D5A25"/>
    <w:rsid w:val="009D7BA3"/>
    <w:rsid w:val="009D7C53"/>
    <w:rsid w:val="00A07DC1"/>
    <w:rsid w:val="00AD71B4"/>
    <w:rsid w:val="00B16288"/>
    <w:rsid w:val="00B41952"/>
    <w:rsid w:val="00B50A99"/>
    <w:rsid w:val="00B545C2"/>
    <w:rsid w:val="00B56289"/>
    <w:rsid w:val="00B6669A"/>
    <w:rsid w:val="00B87D0D"/>
    <w:rsid w:val="00C02BC3"/>
    <w:rsid w:val="00C23475"/>
    <w:rsid w:val="00C5582A"/>
    <w:rsid w:val="00C601E0"/>
    <w:rsid w:val="00CA4451"/>
    <w:rsid w:val="00CC20CD"/>
    <w:rsid w:val="00CD0851"/>
    <w:rsid w:val="00CF3FD9"/>
    <w:rsid w:val="00CF5528"/>
    <w:rsid w:val="00D243BA"/>
    <w:rsid w:val="00D31AD2"/>
    <w:rsid w:val="00D37D32"/>
    <w:rsid w:val="00D57360"/>
    <w:rsid w:val="00D65F1F"/>
    <w:rsid w:val="00D93A46"/>
    <w:rsid w:val="00DF051A"/>
    <w:rsid w:val="00DF6DD8"/>
    <w:rsid w:val="00E2200E"/>
    <w:rsid w:val="00E40CFA"/>
    <w:rsid w:val="00E450A1"/>
    <w:rsid w:val="00E45D98"/>
    <w:rsid w:val="00E66116"/>
    <w:rsid w:val="00ED3F98"/>
    <w:rsid w:val="00F20BD8"/>
    <w:rsid w:val="00F26135"/>
    <w:rsid w:val="00F321D1"/>
    <w:rsid w:val="00F5778F"/>
    <w:rsid w:val="00F624A4"/>
    <w:rsid w:val="00F83AFA"/>
    <w:rsid w:val="00FC74F5"/>
    <w:rsid w:val="00FD62C7"/>
    <w:rsid w:val="00FE3BE6"/>
    <w:rsid w:val="00FE543A"/>
    <w:rsid w:val="00FF08BB"/>
    <w:rsid w:val="00FF0E2F"/>
    <w:rsid w:val="00FF69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3638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DF051A"/>
    <w:pPr>
      <w:ind w:left="720"/>
      <w:contextualSpacing/>
    </w:pPr>
  </w:style>
  <w:style w:type="table" w:styleId="TableGrid">
    <w:name w:val="Table Grid"/>
    <w:basedOn w:val="TableNormal"/>
    <w:uiPriority w:val="99"/>
    <w:rsid w:val="00D31AD2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0160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1602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10</TotalTime>
  <Pages>6</Pages>
  <Words>821</Words>
  <Characters>4686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Антонина Петровна</dc:creator>
  <cp:keywords/>
  <dc:description/>
  <cp:lastModifiedBy>пк</cp:lastModifiedBy>
  <cp:revision>5</cp:revision>
  <cp:lastPrinted>2020-12-16T01:51:00Z</cp:lastPrinted>
  <dcterms:created xsi:type="dcterms:W3CDTF">2020-12-13T16:05:00Z</dcterms:created>
  <dcterms:modified xsi:type="dcterms:W3CDTF">2021-03-17T02:52:00Z</dcterms:modified>
</cp:coreProperties>
</file>