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B88" w:rsidRDefault="000E6B88" w:rsidP="002F09AE">
      <w:pPr>
        <w:pStyle w:val="NoSpacing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0E6B88" w:rsidRDefault="000E6B88" w:rsidP="002F09AE">
      <w:pPr>
        <w:pStyle w:val="NoSpacing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0E6B88" w:rsidRDefault="000E6B88" w:rsidP="002F09AE">
      <w:pPr>
        <w:pStyle w:val="NoSpacing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0E6B88" w:rsidRDefault="000E6B88" w:rsidP="002F09AE">
      <w:pPr>
        <w:pStyle w:val="NoSpacing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/>
          <w:sz w:val="24"/>
          <w:szCs w:val="24"/>
        </w:rPr>
        <w:t>Утверждаю:</w:t>
      </w:r>
    </w:p>
    <w:p w:rsidR="000E6B88" w:rsidRDefault="000E6B88" w:rsidP="002F09AE">
      <w:pPr>
        <w:pStyle w:val="NoSpacing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Директор МБУК ИКЦ</w:t>
      </w:r>
    </w:p>
    <w:p w:rsidR="000E6B88" w:rsidRDefault="000E6B88" w:rsidP="002F09AE">
      <w:pPr>
        <w:pStyle w:val="NoSpacing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МО «Иваническ»</w:t>
      </w:r>
    </w:p>
    <w:p w:rsidR="000E6B88" w:rsidRDefault="000E6B88" w:rsidP="002F09AE">
      <w:pPr>
        <w:pStyle w:val="NoSpacing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«____» _________2021г</w:t>
      </w:r>
    </w:p>
    <w:p w:rsidR="000E6B88" w:rsidRPr="009403C1" w:rsidRDefault="000E6B88" w:rsidP="002F09AE">
      <w:pPr>
        <w:pStyle w:val="NoSpacing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_________ Н.Ф.Иванова</w:t>
      </w:r>
    </w:p>
    <w:p w:rsidR="000E6B88" w:rsidRDefault="000E6B88" w:rsidP="002F09AE">
      <w:pPr>
        <w:pStyle w:val="NoSpacing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0E6B88" w:rsidRDefault="000E6B88" w:rsidP="00EF4ABA">
      <w:pPr>
        <w:pStyle w:val="NoSpacing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План культурно-досуговых мероприятий Дома культуры</w:t>
      </w:r>
    </w:p>
    <w:p w:rsidR="000E6B88" w:rsidRDefault="000E6B88" w:rsidP="00EF4ABA">
      <w:pPr>
        <w:pStyle w:val="NoSpacing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на 2021 год</w:t>
      </w:r>
    </w:p>
    <w:p w:rsidR="000E6B88" w:rsidRDefault="000E6B88" w:rsidP="002F09AE">
      <w:pPr>
        <w:pStyle w:val="NoSpacing"/>
        <w:ind w:left="1080"/>
        <w:jc w:val="both"/>
        <w:rPr>
          <w:rFonts w:ascii="Times New Roman" w:hAnsi="Times New Roman"/>
          <w:sz w:val="28"/>
          <w:szCs w:val="28"/>
        </w:rPr>
      </w:pPr>
    </w:p>
    <w:tbl>
      <w:tblPr>
        <w:tblW w:w="500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4"/>
        <w:gridCol w:w="17"/>
        <w:gridCol w:w="3933"/>
        <w:gridCol w:w="13"/>
        <w:gridCol w:w="35"/>
        <w:gridCol w:w="1503"/>
        <w:gridCol w:w="82"/>
        <w:gridCol w:w="1443"/>
        <w:gridCol w:w="60"/>
        <w:gridCol w:w="2024"/>
      </w:tblGrid>
      <w:tr w:rsidR="000E6B88" w:rsidTr="000E0D40">
        <w:tc>
          <w:tcPr>
            <w:tcW w:w="5000" w:type="pct"/>
            <w:gridSpan w:val="10"/>
          </w:tcPr>
          <w:p w:rsidR="000E6B88" w:rsidRPr="004A2A2E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2A2E">
              <w:rPr>
                <w:rFonts w:ascii="Times New Roman" w:hAnsi="Times New Roman"/>
                <w:b/>
                <w:sz w:val="24"/>
                <w:szCs w:val="24"/>
              </w:rPr>
              <w:t>Мероприятия для детей и подростков до 14 лет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7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84" w:type="pct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Pr="00C50E22" w:rsidRDefault="000E6B88" w:rsidP="00C50E22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 w:rsidRPr="00C50E22">
              <w:rPr>
                <w:rFonts w:ascii="Times New Roman" w:hAnsi="Times New Roman"/>
              </w:rPr>
              <w:t>1</w:t>
            </w:r>
          </w:p>
          <w:p w:rsidR="000E6B88" w:rsidRDefault="000E6B88" w:rsidP="00C50E22">
            <w:pPr>
              <w:pStyle w:val="NoSpacing"/>
              <w:spacing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077" w:type="pct"/>
            <w:gridSpan w:val="3"/>
          </w:tcPr>
          <w:p w:rsidR="000E6B88" w:rsidRPr="00160BFE" w:rsidRDefault="000E6B88" w:rsidP="000D5CF5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«Русский народный костюм. История и современность» -  мастер – класс.</w:t>
            </w:r>
            <w:r>
              <w:rPr>
                <w:rFonts w:ascii="Times New Roman" w:hAnsi="Times New Roman"/>
                <w:color w:val="FF0000"/>
              </w:rPr>
              <w:t xml:space="preserve"> </w:t>
            </w:r>
          </w:p>
        </w:tc>
        <w:tc>
          <w:tcPr>
            <w:tcW w:w="784" w:type="pct"/>
          </w:tcPr>
          <w:p w:rsidR="000E6B88" w:rsidRPr="000D5CF5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 w:rsidRPr="000D5CF5">
              <w:rPr>
                <w:rFonts w:ascii="Times New Roman" w:hAnsi="Times New Roman"/>
              </w:rPr>
              <w:t>15.01.2021г.</w:t>
            </w:r>
          </w:p>
        </w:tc>
        <w:tc>
          <w:tcPr>
            <w:tcW w:w="827" w:type="pct"/>
            <w:gridSpan w:val="3"/>
          </w:tcPr>
          <w:p w:rsidR="000E6B88" w:rsidRPr="000D5CF5" w:rsidRDefault="000E6B88" w:rsidP="000D5CF5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 w:rsidRPr="000D5CF5"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0D5CF5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Ротфорт О.А.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Pr="00C50E22" w:rsidRDefault="000E6B88" w:rsidP="00C50E22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77" w:type="pct"/>
            <w:gridSpan w:val="3"/>
          </w:tcPr>
          <w:p w:rsidR="000E6B88" w:rsidRDefault="000E6B88" w:rsidP="00DB2896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«Зажги на танцполе» - мини дискотека с элементами игры.</w:t>
            </w:r>
          </w:p>
        </w:tc>
        <w:tc>
          <w:tcPr>
            <w:tcW w:w="784" w:type="pct"/>
          </w:tcPr>
          <w:p w:rsidR="000E6B88" w:rsidRPr="000D5CF5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05.02.2021г.</w:t>
            </w:r>
          </w:p>
        </w:tc>
        <w:tc>
          <w:tcPr>
            <w:tcW w:w="827" w:type="pct"/>
            <w:gridSpan w:val="3"/>
          </w:tcPr>
          <w:p w:rsidR="000E6B88" w:rsidRPr="000D5CF5" w:rsidRDefault="000E6B88" w:rsidP="000D5CF5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0D5CF5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Pr="00C50E22" w:rsidRDefault="000E6B88" w:rsidP="00C50E22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77" w:type="pct"/>
            <w:gridSpan w:val="3"/>
          </w:tcPr>
          <w:p w:rsidR="000E6B88" w:rsidRDefault="000E6B88" w:rsidP="00DB2896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«Потанцуйка» - мини дискотека с элементами игры.</w:t>
            </w:r>
          </w:p>
        </w:tc>
        <w:tc>
          <w:tcPr>
            <w:tcW w:w="784" w:type="pct"/>
          </w:tcPr>
          <w:p w:rsidR="000E6B88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12.02.2021г.</w:t>
            </w:r>
          </w:p>
        </w:tc>
        <w:tc>
          <w:tcPr>
            <w:tcW w:w="827" w:type="pct"/>
            <w:gridSpan w:val="3"/>
          </w:tcPr>
          <w:p w:rsidR="000E6B88" w:rsidRDefault="000E6B88" w:rsidP="000D5CF5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0D5CF5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Pr="00C50E22" w:rsidRDefault="000E6B88" w:rsidP="00C50E22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77" w:type="pct"/>
            <w:gridSpan w:val="3"/>
          </w:tcPr>
          <w:p w:rsidR="000E6B88" w:rsidRDefault="000E6B88" w:rsidP="00DB2896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«Устное народное творчество: от сказки до частушки» - мастер класс.</w:t>
            </w:r>
          </w:p>
        </w:tc>
        <w:tc>
          <w:tcPr>
            <w:tcW w:w="784" w:type="pct"/>
          </w:tcPr>
          <w:p w:rsidR="000E6B88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16.02.2021г.</w:t>
            </w:r>
          </w:p>
        </w:tc>
        <w:tc>
          <w:tcPr>
            <w:tcW w:w="827" w:type="pct"/>
            <w:gridSpan w:val="3"/>
          </w:tcPr>
          <w:p w:rsidR="000E6B88" w:rsidRDefault="000E6B88" w:rsidP="000D5CF5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0D5CF5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Ротфорт О.А.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07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«Богатыри земли русской» - тематическая квест-игра для детей ко Дню защитников Отечества.</w:t>
            </w:r>
          </w:p>
        </w:tc>
        <w:tc>
          <w:tcPr>
            <w:tcW w:w="784" w:type="pct"/>
          </w:tcPr>
          <w:p w:rsidR="000E6B88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19.02.2021г.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Ротфорт О.А.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07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«Веселый переполох» - мини дискотека с игровой программой.</w:t>
            </w:r>
          </w:p>
        </w:tc>
        <w:tc>
          <w:tcPr>
            <w:tcW w:w="784" w:type="pct"/>
          </w:tcPr>
          <w:p w:rsidR="000E6B88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26.02.2021г.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077" w:type="pct"/>
            <w:gridSpan w:val="3"/>
          </w:tcPr>
          <w:p w:rsidR="000E6B88" w:rsidRPr="00160BFE" w:rsidRDefault="000E6B88" w:rsidP="000D5CF5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«Масленица: история, обычаи и традиции» - мастер-класс.</w:t>
            </w:r>
          </w:p>
        </w:tc>
        <w:tc>
          <w:tcPr>
            <w:tcW w:w="784" w:type="pct"/>
          </w:tcPr>
          <w:p w:rsidR="000E6B88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02.03.2021г.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Ротфорт О.А.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07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«Я такая модница» - развлекательная программа.</w:t>
            </w:r>
          </w:p>
        </w:tc>
        <w:tc>
          <w:tcPr>
            <w:tcW w:w="784" w:type="pct"/>
          </w:tcPr>
          <w:p w:rsidR="000E6B88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05.03.2021г.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077" w:type="pct"/>
            <w:gridSpan w:val="3"/>
          </w:tcPr>
          <w:p w:rsidR="000E6B88" w:rsidRPr="0078144F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«Этикет, или просто хорошие манеры» -  беседа – урок.</w:t>
            </w:r>
          </w:p>
        </w:tc>
        <w:tc>
          <w:tcPr>
            <w:tcW w:w="784" w:type="pct"/>
          </w:tcPr>
          <w:p w:rsidR="000E6B88" w:rsidRPr="0078144F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19.03.2021г.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07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«Музыкальная шкатулка» - развлекательная программа.</w:t>
            </w:r>
          </w:p>
        </w:tc>
        <w:tc>
          <w:tcPr>
            <w:tcW w:w="784" w:type="pct"/>
          </w:tcPr>
          <w:p w:rsidR="000E6B88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25.03.2021г.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077" w:type="pct"/>
            <w:gridSpan w:val="3"/>
          </w:tcPr>
          <w:p w:rsidR="000E6B88" w:rsidRPr="004E13F7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«А слабо меня найти?»  квест – игра для детей.</w:t>
            </w:r>
          </w:p>
        </w:tc>
        <w:tc>
          <w:tcPr>
            <w:tcW w:w="784" w:type="pct"/>
          </w:tcPr>
          <w:p w:rsidR="000E6B88" w:rsidRPr="004E13F7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01.04.2021г.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</w:t>
            </w:r>
          </w:p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077" w:type="pct"/>
            <w:gridSpan w:val="3"/>
          </w:tcPr>
          <w:p w:rsidR="000E6B88" w:rsidRPr="004E13F7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«Эта загадочная Вселенная….» инфоурок,  посвященный Дню космонавтики.</w:t>
            </w:r>
          </w:p>
        </w:tc>
        <w:tc>
          <w:tcPr>
            <w:tcW w:w="784" w:type="pct"/>
          </w:tcPr>
          <w:p w:rsidR="000E6B88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12.04.2021г.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 Т.В.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Pr="003B339A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077" w:type="pct"/>
            <w:gridSpan w:val="3"/>
          </w:tcPr>
          <w:p w:rsidR="000E6B88" w:rsidRPr="00675F8F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«Веселые затеи» - игровая программа для детей на уличной площадке.</w:t>
            </w:r>
          </w:p>
        </w:tc>
        <w:tc>
          <w:tcPr>
            <w:tcW w:w="784" w:type="pct"/>
          </w:tcPr>
          <w:p w:rsidR="000E6B88" w:rsidRPr="00675F8F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23.04.2021г.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СДК 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077" w:type="pct"/>
            <w:gridSpan w:val="3"/>
          </w:tcPr>
          <w:p w:rsidR="000E6B88" w:rsidRPr="006501AC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«Дорогами творчества» - конкурсная программа.</w:t>
            </w:r>
          </w:p>
        </w:tc>
        <w:tc>
          <w:tcPr>
            <w:tcW w:w="784" w:type="pct"/>
          </w:tcPr>
          <w:p w:rsidR="000E6B88" w:rsidRPr="006501AC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30.04.2021г.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077" w:type="pct"/>
            <w:gridSpan w:val="3"/>
          </w:tcPr>
          <w:p w:rsidR="000E6B88" w:rsidRPr="006501AC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 поисках затерянного клада» - квест-игра.</w:t>
            </w:r>
          </w:p>
        </w:tc>
        <w:tc>
          <w:tcPr>
            <w:tcW w:w="784" w:type="pct"/>
          </w:tcPr>
          <w:p w:rsidR="000E6B88" w:rsidRPr="006501AC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14.05.2021г.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Парковая зона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07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«Веселая скоморошина» - час затей.</w:t>
            </w:r>
          </w:p>
        </w:tc>
        <w:tc>
          <w:tcPr>
            <w:tcW w:w="784" w:type="pct"/>
          </w:tcPr>
          <w:p w:rsidR="000E6B88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28.05.2021г.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077" w:type="pct"/>
            <w:gridSpan w:val="3"/>
          </w:tcPr>
          <w:p w:rsidR="000E6B88" w:rsidRPr="006501AC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«Это счастье, когда улыбаются дети!» -праздник посвященный Дню защиты детей.</w:t>
            </w:r>
          </w:p>
        </w:tc>
        <w:tc>
          <w:tcPr>
            <w:tcW w:w="784" w:type="pct"/>
          </w:tcPr>
          <w:p w:rsidR="000E6B88" w:rsidRPr="00BE4FE7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01.06.2021г.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077" w:type="pct"/>
            <w:gridSpan w:val="3"/>
          </w:tcPr>
          <w:p w:rsidR="000E6B88" w:rsidRPr="00036DB3" w:rsidRDefault="000E6B88" w:rsidP="00DA0C20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«Формула победы»  - спортивно – игровая программа для детей. </w:t>
            </w:r>
          </w:p>
        </w:tc>
        <w:tc>
          <w:tcPr>
            <w:tcW w:w="784" w:type="pct"/>
          </w:tcPr>
          <w:p w:rsidR="000E6B88" w:rsidRPr="00B30557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11.06.2021г.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 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077" w:type="pct"/>
            <w:gridSpan w:val="3"/>
          </w:tcPr>
          <w:p w:rsidR="000E6B88" w:rsidRPr="00B30557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«Танцевальная карусель» - мини дискотека с элементами игры.</w:t>
            </w:r>
          </w:p>
        </w:tc>
        <w:tc>
          <w:tcPr>
            <w:tcW w:w="784" w:type="pct"/>
          </w:tcPr>
          <w:p w:rsidR="000E6B88" w:rsidRPr="00B30557" w:rsidRDefault="000E6B88" w:rsidP="005930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16.06.2021г.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07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«Краски лета на асфальте» - игровая программа.</w:t>
            </w:r>
          </w:p>
        </w:tc>
        <w:tc>
          <w:tcPr>
            <w:tcW w:w="784" w:type="pct"/>
          </w:tcPr>
          <w:p w:rsidR="000E6B88" w:rsidRDefault="000E6B88" w:rsidP="005930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25.06.2021г.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 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2077" w:type="pct"/>
            <w:gridSpan w:val="3"/>
          </w:tcPr>
          <w:p w:rsidR="000E6B88" w:rsidRPr="00B30557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«Радуга планеты детства»- игровая программа</w:t>
            </w:r>
          </w:p>
        </w:tc>
        <w:tc>
          <w:tcPr>
            <w:tcW w:w="784" w:type="pct"/>
          </w:tcPr>
          <w:p w:rsidR="000E6B88" w:rsidRPr="00B30557" w:rsidRDefault="000E6B88" w:rsidP="005930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01.07.2021г.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 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077" w:type="pct"/>
            <w:gridSpan w:val="3"/>
          </w:tcPr>
          <w:p w:rsidR="000E6B88" w:rsidRPr="00B30557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«Огородные истории» - игровая программа.</w:t>
            </w:r>
          </w:p>
        </w:tc>
        <w:tc>
          <w:tcPr>
            <w:tcW w:w="784" w:type="pct"/>
          </w:tcPr>
          <w:p w:rsidR="000E6B88" w:rsidRPr="00B30557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09.07.2021г.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 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07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«На полянке» - квест-игра.</w:t>
            </w:r>
          </w:p>
        </w:tc>
        <w:tc>
          <w:tcPr>
            <w:tcW w:w="784" w:type="pct"/>
          </w:tcPr>
          <w:p w:rsidR="000E6B88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22.07.2021г.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Парковая зона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077" w:type="pct"/>
            <w:gridSpan w:val="3"/>
          </w:tcPr>
          <w:p w:rsidR="000E6B88" w:rsidRPr="00B30557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«Веселые эстафеты»- спортивный праздник для детей</w:t>
            </w:r>
          </w:p>
        </w:tc>
        <w:tc>
          <w:tcPr>
            <w:tcW w:w="784" w:type="pct"/>
          </w:tcPr>
          <w:p w:rsidR="000E6B88" w:rsidRPr="00A10CB4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12.08.2021г.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 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07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«Куда уходит лето?!» - игровая программа.</w:t>
            </w:r>
          </w:p>
        </w:tc>
        <w:tc>
          <w:tcPr>
            <w:tcW w:w="784" w:type="pct"/>
          </w:tcPr>
          <w:p w:rsidR="000E6B88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27.08.2021г.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 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2077" w:type="pct"/>
            <w:gridSpan w:val="3"/>
          </w:tcPr>
          <w:p w:rsidR="000E6B88" w:rsidRPr="00A10CB4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«Забавное путешествие» - игровая программа на знание ПДД,</w:t>
            </w:r>
          </w:p>
        </w:tc>
        <w:tc>
          <w:tcPr>
            <w:tcW w:w="784" w:type="pct"/>
          </w:tcPr>
          <w:p w:rsidR="000E6B88" w:rsidRPr="00A10CB4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17.09.2021г.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.Лебедева Т.В.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2077" w:type="pct"/>
            <w:gridSpan w:val="3"/>
          </w:tcPr>
          <w:p w:rsidR="000E6B88" w:rsidRPr="00A10CB4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Золотая волшебница Осень» - конкурсная программа.</w:t>
            </w:r>
          </w:p>
        </w:tc>
        <w:tc>
          <w:tcPr>
            <w:tcW w:w="784" w:type="pct"/>
          </w:tcPr>
          <w:p w:rsidR="000E6B88" w:rsidRPr="00A10CB4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2077" w:type="pct"/>
            <w:gridSpan w:val="3"/>
          </w:tcPr>
          <w:p w:rsidR="000E6B88" w:rsidRPr="00A10CB4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«Что такое хорошо и что такое плохо» - познавательный час.</w:t>
            </w:r>
          </w:p>
        </w:tc>
        <w:tc>
          <w:tcPr>
            <w:tcW w:w="784" w:type="pct"/>
          </w:tcPr>
          <w:p w:rsidR="000E6B88" w:rsidRPr="00A10CB4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12.11.2021г.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207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«Чудеса под Новый год» - праздничная программа.</w:t>
            </w:r>
          </w:p>
        </w:tc>
        <w:tc>
          <w:tcPr>
            <w:tcW w:w="784" w:type="pct"/>
          </w:tcPr>
          <w:p w:rsidR="000E6B88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24.12.2021г.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E0D40">
        <w:tc>
          <w:tcPr>
            <w:tcW w:w="5000" w:type="pct"/>
            <w:gridSpan w:val="10"/>
          </w:tcPr>
          <w:p w:rsidR="000E6B88" w:rsidRPr="00A71257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Мероприятия от 15 до 35 лет</w:t>
            </w:r>
          </w:p>
        </w:tc>
      </w:tr>
      <w:tr w:rsidR="000E6B88" w:rsidTr="00A87203">
        <w:tc>
          <w:tcPr>
            <w:tcW w:w="247" w:type="pct"/>
            <w:tcBorders>
              <w:right w:val="single" w:sz="4" w:space="0" w:color="auto"/>
            </w:tcBorders>
          </w:tcPr>
          <w:p w:rsidR="000E6B88" w:rsidRPr="00BD6564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6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E6B88" w:rsidRPr="00BD6564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«Старый год по новому» - развлекательная игровая программа.</w:t>
            </w:r>
          </w:p>
        </w:tc>
        <w:tc>
          <w:tcPr>
            <w:tcW w:w="852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E6B88" w:rsidRPr="00BD6564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 w:rsidRPr="00BD6564">
              <w:rPr>
                <w:rFonts w:ascii="Times New Roman" w:hAnsi="Times New Roman"/>
              </w:rPr>
              <w:t>16.01.2021г.</w:t>
            </w:r>
          </w:p>
        </w:tc>
        <w:tc>
          <w:tcPr>
            <w:tcW w:w="753" w:type="pct"/>
            <w:tcBorders>
              <w:left w:val="single" w:sz="4" w:space="0" w:color="auto"/>
              <w:right w:val="single" w:sz="4" w:space="0" w:color="auto"/>
            </w:tcBorders>
          </w:tcPr>
          <w:p w:rsidR="000E6B88" w:rsidRPr="00BD6564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87" w:type="pct"/>
            <w:gridSpan w:val="2"/>
            <w:tcBorders>
              <w:left w:val="single" w:sz="4" w:space="0" w:color="auto"/>
            </w:tcBorders>
          </w:tcPr>
          <w:p w:rsidR="000E6B88" w:rsidRPr="00BD6564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A87203">
        <w:tc>
          <w:tcPr>
            <w:tcW w:w="247" w:type="pct"/>
            <w:tcBorders>
              <w:right w:val="single" w:sz="4" w:space="0" w:color="auto"/>
            </w:tcBorders>
          </w:tcPr>
          <w:p w:rsidR="000E6B88" w:rsidRPr="00BD6564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 w:rsidRPr="00BD6564">
              <w:rPr>
                <w:rFonts w:ascii="Times New Roman" w:hAnsi="Times New Roman"/>
              </w:rPr>
              <w:t>2</w:t>
            </w:r>
          </w:p>
        </w:tc>
        <w:tc>
          <w:tcPr>
            <w:tcW w:w="206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E6B88" w:rsidRPr="001C72DA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lang w:val="en-US"/>
              </w:rPr>
              <w:t>STUDENT</w:t>
            </w:r>
            <w:r w:rsidRPr="001C72D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PATY</w:t>
            </w:r>
            <w:r>
              <w:rPr>
                <w:rFonts w:ascii="Times New Roman" w:hAnsi="Times New Roman"/>
              </w:rPr>
              <w:t>» - вечеринка ко Дню студента.</w:t>
            </w:r>
          </w:p>
        </w:tc>
        <w:tc>
          <w:tcPr>
            <w:tcW w:w="852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E6B88" w:rsidRPr="001C72DA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23.01.2021г.</w:t>
            </w:r>
          </w:p>
        </w:tc>
        <w:tc>
          <w:tcPr>
            <w:tcW w:w="753" w:type="pct"/>
            <w:tcBorders>
              <w:left w:val="single" w:sz="4" w:space="0" w:color="auto"/>
              <w:right w:val="single" w:sz="4" w:space="0" w:color="auto"/>
            </w:tcBorders>
          </w:tcPr>
          <w:p w:rsidR="000E6B88" w:rsidRPr="001C72DA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87" w:type="pct"/>
            <w:gridSpan w:val="2"/>
            <w:tcBorders>
              <w:left w:val="single" w:sz="4" w:space="0" w:color="auto"/>
            </w:tcBorders>
          </w:tcPr>
          <w:p w:rsidR="000E6B88" w:rsidRPr="001C72DA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A87203">
        <w:tc>
          <w:tcPr>
            <w:tcW w:w="247" w:type="pct"/>
            <w:tcBorders>
              <w:right w:val="single" w:sz="4" w:space="0" w:color="auto"/>
            </w:tcBorders>
          </w:tcPr>
          <w:p w:rsidR="000E6B88" w:rsidRPr="001C72DA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6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E6B88" w:rsidRPr="001C72DA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«Любви все возрасты покорны» - развлекательная программа.</w:t>
            </w:r>
          </w:p>
        </w:tc>
        <w:tc>
          <w:tcPr>
            <w:tcW w:w="852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E6B88" w:rsidRPr="001C72DA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13.02.2021г.</w:t>
            </w:r>
          </w:p>
        </w:tc>
        <w:tc>
          <w:tcPr>
            <w:tcW w:w="753" w:type="pct"/>
            <w:tcBorders>
              <w:left w:val="single" w:sz="4" w:space="0" w:color="auto"/>
              <w:right w:val="single" w:sz="4" w:space="0" w:color="auto"/>
            </w:tcBorders>
          </w:tcPr>
          <w:p w:rsidR="000E6B88" w:rsidRPr="001C72DA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87" w:type="pct"/>
            <w:gridSpan w:val="2"/>
            <w:tcBorders>
              <w:left w:val="single" w:sz="4" w:space="0" w:color="auto"/>
            </w:tcBorders>
          </w:tcPr>
          <w:p w:rsidR="000E6B88" w:rsidRPr="001C72DA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A87203">
        <w:tc>
          <w:tcPr>
            <w:tcW w:w="247" w:type="pct"/>
            <w:tcBorders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6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«Защитник – звучит гордо» - тематическая игровая программа.</w:t>
            </w:r>
          </w:p>
        </w:tc>
        <w:tc>
          <w:tcPr>
            <w:tcW w:w="852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20.02.2021г.</w:t>
            </w:r>
          </w:p>
        </w:tc>
        <w:tc>
          <w:tcPr>
            <w:tcW w:w="753" w:type="pct"/>
            <w:tcBorders>
              <w:left w:val="single" w:sz="4" w:space="0" w:color="auto"/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87" w:type="pct"/>
            <w:gridSpan w:val="2"/>
            <w:tcBorders>
              <w:lef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A87203">
        <w:tc>
          <w:tcPr>
            <w:tcW w:w="247" w:type="pct"/>
            <w:tcBorders>
              <w:right w:val="single" w:sz="4" w:space="0" w:color="auto"/>
            </w:tcBorders>
          </w:tcPr>
          <w:p w:rsidR="000E6B88" w:rsidRPr="001C72DA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06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E6B88" w:rsidRPr="001C72DA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«Гламур – шоу» - вечеринка.</w:t>
            </w:r>
          </w:p>
        </w:tc>
        <w:tc>
          <w:tcPr>
            <w:tcW w:w="852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E6B88" w:rsidRPr="000D5CF5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 w:rsidRPr="000D5CF5">
              <w:rPr>
                <w:rFonts w:ascii="Times New Roman" w:hAnsi="Times New Roman"/>
              </w:rPr>
              <w:t>06.03.2021г.</w:t>
            </w:r>
          </w:p>
        </w:tc>
        <w:tc>
          <w:tcPr>
            <w:tcW w:w="753" w:type="pct"/>
            <w:tcBorders>
              <w:left w:val="single" w:sz="4" w:space="0" w:color="auto"/>
              <w:right w:val="single" w:sz="4" w:space="0" w:color="auto"/>
            </w:tcBorders>
          </w:tcPr>
          <w:p w:rsidR="000E6B88" w:rsidRPr="000D5CF5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87" w:type="pct"/>
            <w:gridSpan w:val="2"/>
            <w:tcBorders>
              <w:left w:val="single" w:sz="4" w:space="0" w:color="auto"/>
            </w:tcBorders>
          </w:tcPr>
          <w:p w:rsidR="000E6B88" w:rsidRPr="000D5CF5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A87203">
        <w:tc>
          <w:tcPr>
            <w:tcW w:w="247" w:type="pct"/>
            <w:tcBorders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06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E6B88" w:rsidRPr="000C43CB" w:rsidRDefault="000E6B88" w:rsidP="00CE5E0F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«Такой веселый первый день апреля» - развлекательная программа. </w:t>
            </w:r>
          </w:p>
        </w:tc>
        <w:tc>
          <w:tcPr>
            <w:tcW w:w="852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E6B88" w:rsidRPr="000D5CF5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01.04.202г.</w:t>
            </w:r>
          </w:p>
        </w:tc>
        <w:tc>
          <w:tcPr>
            <w:tcW w:w="753" w:type="pct"/>
            <w:tcBorders>
              <w:left w:val="single" w:sz="4" w:space="0" w:color="auto"/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87" w:type="pct"/>
            <w:gridSpan w:val="2"/>
            <w:tcBorders>
              <w:lef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A87203">
        <w:tc>
          <w:tcPr>
            <w:tcW w:w="247" w:type="pct"/>
            <w:tcBorders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06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«Великое чудо – семья» - познавательная программа.</w:t>
            </w:r>
          </w:p>
        </w:tc>
        <w:tc>
          <w:tcPr>
            <w:tcW w:w="852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E6B88" w:rsidRPr="000D5CF5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15.05.2021г.</w:t>
            </w:r>
          </w:p>
        </w:tc>
        <w:tc>
          <w:tcPr>
            <w:tcW w:w="753" w:type="pct"/>
            <w:tcBorders>
              <w:left w:val="single" w:sz="4" w:space="0" w:color="auto"/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87" w:type="pct"/>
            <w:gridSpan w:val="2"/>
            <w:tcBorders>
              <w:lef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0E6B88" w:rsidTr="00A87203">
        <w:tc>
          <w:tcPr>
            <w:tcW w:w="247" w:type="pct"/>
            <w:tcBorders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06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«Все скажет музыка сама» - открытие летнего периода дискотек.</w:t>
            </w:r>
          </w:p>
        </w:tc>
        <w:tc>
          <w:tcPr>
            <w:tcW w:w="852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E6B88" w:rsidRPr="000D5CF5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05.06.2021г.</w:t>
            </w:r>
          </w:p>
        </w:tc>
        <w:tc>
          <w:tcPr>
            <w:tcW w:w="753" w:type="pct"/>
            <w:tcBorders>
              <w:left w:val="single" w:sz="4" w:space="0" w:color="auto"/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 СДК</w:t>
            </w:r>
          </w:p>
        </w:tc>
        <w:tc>
          <w:tcPr>
            <w:tcW w:w="1087" w:type="pct"/>
            <w:gridSpan w:val="2"/>
            <w:tcBorders>
              <w:lef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A87203">
        <w:tc>
          <w:tcPr>
            <w:tcW w:w="247" w:type="pct"/>
            <w:tcBorders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06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«Курение – вчерашний день» - тематическая диско программа.</w:t>
            </w:r>
          </w:p>
        </w:tc>
        <w:tc>
          <w:tcPr>
            <w:tcW w:w="852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18.09.2021г.</w:t>
            </w:r>
          </w:p>
        </w:tc>
        <w:tc>
          <w:tcPr>
            <w:tcW w:w="753" w:type="pct"/>
            <w:tcBorders>
              <w:left w:val="single" w:sz="4" w:space="0" w:color="auto"/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87" w:type="pct"/>
            <w:gridSpan w:val="2"/>
            <w:tcBorders>
              <w:lef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0E6B88" w:rsidTr="00A87203">
        <w:tc>
          <w:tcPr>
            <w:tcW w:w="247" w:type="pct"/>
            <w:tcBorders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06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«Шоколад-шоу или шоколадная лихорадка» - развлекательная программа.</w:t>
            </w:r>
          </w:p>
        </w:tc>
        <w:tc>
          <w:tcPr>
            <w:tcW w:w="852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09.10.2021г.</w:t>
            </w:r>
          </w:p>
        </w:tc>
        <w:tc>
          <w:tcPr>
            <w:tcW w:w="753" w:type="pct"/>
            <w:tcBorders>
              <w:left w:val="single" w:sz="4" w:space="0" w:color="auto"/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87" w:type="pct"/>
            <w:gridSpan w:val="2"/>
            <w:tcBorders>
              <w:lef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A87203">
        <w:tc>
          <w:tcPr>
            <w:tcW w:w="247" w:type="pct"/>
            <w:tcBorders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06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 ритме танца мы закружимся» - диско программа.</w:t>
            </w:r>
          </w:p>
        </w:tc>
        <w:tc>
          <w:tcPr>
            <w:tcW w:w="852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23.10.2021г.</w:t>
            </w:r>
          </w:p>
        </w:tc>
        <w:tc>
          <w:tcPr>
            <w:tcW w:w="753" w:type="pct"/>
            <w:tcBorders>
              <w:left w:val="single" w:sz="4" w:space="0" w:color="auto"/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87" w:type="pct"/>
            <w:gridSpan w:val="2"/>
            <w:tcBorders>
              <w:lef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A87203">
        <w:tc>
          <w:tcPr>
            <w:tcW w:w="247" w:type="pct"/>
            <w:tcBorders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06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«Мы против террора!» - профилактический час.</w:t>
            </w:r>
          </w:p>
        </w:tc>
        <w:tc>
          <w:tcPr>
            <w:tcW w:w="852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05.11.2021г.</w:t>
            </w:r>
          </w:p>
        </w:tc>
        <w:tc>
          <w:tcPr>
            <w:tcW w:w="753" w:type="pct"/>
            <w:tcBorders>
              <w:left w:val="single" w:sz="4" w:space="0" w:color="auto"/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87" w:type="pct"/>
            <w:gridSpan w:val="2"/>
            <w:tcBorders>
              <w:lef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0E6B88" w:rsidTr="00A87203">
        <w:tc>
          <w:tcPr>
            <w:tcW w:w="247" w:type="pct"/>
            <w:tcBorders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06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«Вера. Надежда. Любовь» - тематическая программа.</w:t>
            </w:r>
          </w:p>
        </w:tc>
        <w:tc>
          <w:tcPr>
            <w:tcW w:w="852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19.11.2021г.</w:t>
            </w:r>
          </w:p>
        </w:tc>
        <w:tc>
          <w:tcPr>
            <w:tcW w:w="753" w:type="pct"/>
            <w:tcBorders>
              <w:left w:val="single" w:sz="4" w:space="0" w:color="auto"/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87" w:type="pct"/>
            <w:gridSpan w:val="2"/>
            <w:tcBorders>
              <w:lef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A87203">
        <w:tc>
          <w:tcPr>
            <w:tcW w:w="247" w:type="pct"/>
            <w:tcBorders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06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«Бумажная вечеринка» - развлекательная программа.</w:t>
            </w:r>
          </w:p>
        </w:tc>
        <w:tc>
          <w:tcPr>
            <w:tcW w:w="852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04.12.2021г.</w:t>
            </w:r>
          </w:p>
        </w:tc>
        <w:tc>
          <w:tcPr>
            <w:tcW w:w="753" w:type="pct"/>
            <w:tcBorders>
              <w:left w:val="single" w:sz="4" w:space="0" w:color="auto"/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87" w:type="pct"/>
            <w:gridSpan w:val="2"/>
            <w:tcBorders>
              <w:lef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A87203">
        <w:tc>
          <w:tcPr>
            <w:tcW w:w="247" w:type="pct"/>
            <w:tcBorders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06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«Герои России моей» - тематическая беседа ко Дню героев Отечества.</w:t>
            </w:r>
          </w:p>
        </w:tc>
        <w:tc>
          <w:tcPr>
            <w:tcW w:w="852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09.12.2021г.</w:t>
            </w:r>
          </w:p>
        </w:tc>
        <w:tc>
          <w:tcPr>
            <w:tcW w:w="753" w:type="pct"/>
            <w:tcBorders>
              <w:left w:val="single" w:sz="4" w:space="0" w:color="auto"/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87" w:type="pct"/>
            <w:gridSpan w:val="2"/>
            <w:tcBorders>
              <w:lef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0E6B88" w:rsidTr="00A87203">
        <w:tc>
          <w:tcPr>
            <w:tcW w:w="247" w:type="pct"/>
            <w:tcBorders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6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E6B88" w:rsidRPr="005E1A43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lang w:val="en-US"/>
              </w:rPr>
              <w:t>Paty</w:t>
            </w:r>
            <w:r w:rsidRPr="005E1A4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у Новогодней елки» - молодежная вечеринка.</w:t>
            </w:r>
          </w:p>
        </w:tc>
        <w:tc>
          <w:tcPr>
            <w:tcW w:w="852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24.12.2021г.</w:t>
            </w:r>
          </w:p>
        </w:tc>
        <w:tc>
          <w:tcPr>
            <w:tcW w:w="753" w:type="pct"/>
            <w:tcBorders>
              <w:left w:val="single" w:sz="4" w:space="0" w:color="auto"/>
              <w:righ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87" w:type="pct"/>
            <w:gridSpan w:val="2"/>
            <w:tcBorders>
              <w:left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E0D40">
        <w:tc>
          <w:tcPr>
            <w:tcW w:w="5000" w:type="pct"/>
            <w:gridSpan w:val="10"/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             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от 36 до 60</w:t>
            </w: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 xml:space="preserve"> лет</w:t>
            </w:r>
          </w:p>
        </w:tc>
      </w:tr>
      <w:tr w:rsidR="000E6B88" w:rsidTr="000D5CF5">
        <w:tc>
          <w:tcPr>
            <w:tcW w:w="256" w:type="pct"/>
            <w:gridSpan w:val="2"/>
            <w:tcBorders>
              <w:top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77" w:type="pct"/>
            <w:gridSpan w:val="3"/>
            <w:tcBorders>
              <w:top w:val="single" w:sz="4" w:space="0" w:color="auto"/>
            </w:tcBorders>
          </w:tcPr>
          <w:p w:rsidR="000E6B88" w:rsidRPr="0078144F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0E6B88" w:rsidRPr="00F46D02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84" w:type="pct"/>
            <w:tcBorders>
              <w:top w:val="single" w:sz="4" w:space="0" w:color="auto"/>
            </w:tcBorders>
          </w:tcPr>
          <w:p w:rsidR="000E6B88" w:rsidRPr="0078144F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827" w:type="pct"/>
            <w:gridSpan w:val="3"/>
            <w:tcBorders>
              <w:top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56" w:type="pct"/>
            <w:tcBorders>
              <w:top w:val="single" w:sz="4" w:space="0" w:color="auto"/>
            </w:tcBorders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77" w:type="pct"/>
            <w:gridSpan w:val="3"/>
          </w:tcPr>
          <w:p w:rsidR="000E6B88" w:rsidRPr="0078144F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78144F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Мужчинам посвящается!» - вечер отдыха ко Дню защитников Отечества.</w:t>
            </w:r>
          </w:p>
        </w:tc>
        <w:tc>
          <w:tcPr>
            <w:tcW w:w="784" w:type="pct"/>
          </w:tcPr>
          <w:p w:rsidR="000E6B88" w:rsidRPr="0078144F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22.02.2021г.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77" w:type="pct"/>
            <w:gridSpan w:val="3"/>
          </w:tcPr>
          <w:p w:rsidR="000E6B88" w:rsidRPr="005147FC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«Самым добрым, любимым, прекрасным»- вечер отдыха ко дню  8 Марта.</w:t>
            </w:r>
          </w:p>
        </w:tc>
        <w:tc>
          <w:tcPr>
            <w:tcW w:w="784" w:type="pct"/>
          </w:tcPr>
          <w:p w:rsidR="000E6B88" w:rsidRPr="005147FC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06.03.2021г.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77" w:type="pct"/>
            <w:gridSpan w:val="3"/>
          </w:tcPr>
          <w:p w:rsidR="000E6B88" w:rsidRPr="004E13F7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«Запиши мой голос на кассету» - вечер - караоке</w:t>
            </w:r>
          </w:p>
        </w:tc>
        <w:tc>
          <w:tcPr>
            <w:tcW w:w="784" w:type="pct"/>
          </w:tcPr>
          <w:p w:rsidR="000E6B88" w:rsidRPr="004E13F7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10.05.2021г.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Pr="00101751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77" w:type="pct"/>
            <w:gridSpan w:val="3"/>
          </w:tcPr>
          <w:p w:rsidR="000E6B88" w:rsidRPr="000C43CB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 городском саду играет…» - вечер танцев.</w:t>
            </w:r>
          </w:p>
        </w:tc>
        <w:tc>
          <w:tcPr>
            <w:tcW w:w="784" w:type="pct"/>
          </w:tcPr>
          <w:p w:rsidR="000E6B88" w:rsidRPr="000C43CB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18.06.2020-1</w:t>
            </w:r>
            <w:r w:rsidRPr="000C43CB">
              <w:rPr>
                <w:rFonts w:ascii="Times New Roman" w:hAnsi="Times New Roman"/>
              </w:rPr>
              <w:t>г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Летняя площадка 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077" w:type="pct"/>
            <w:gridSpan w:val="3"/>
          </w:tcPr>
          <w:p w:rsidR="000E6B88" w:rsidRPr="000C43CB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 цветами по жизни» - тематический вечер любителей цветов.</w:t>
            </w:r>
          </w:p>
        </w:tc>
        <w:tc>
          <w:tcPr>
            <w:tcW w:w="784" w:type="pct"/>
          </w:tcPr>
          <w:p w:rsidR="000E6B88" w:rsidRPr="000C43CB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14.07.2021г.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077" w:type="pct"/>
            <w:gridSpan w:val="3"/>
          </w:tcPr>
          <w:p w:rsidR="000E6B88" w:rsidRPr="000C43CB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«Душевная встреча друзей» - вечер танцев на летней площадке.</w:t>
            </w:r>
          </w:p>
        </w:tc>
        <w:tc>
          <w:tcPr>
            <w:tcW w:w="784" w:type="pct"/>
          </w:tcPr>
          <w:p w:rsidR="000E6B88" w:rsidRPr="000C43CB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21.08.2021г.</w:t>
            </w:r>
          </w:p>
        </w:tc>
        <w:tc>
          <w:tcPr>
            <w:tcW w:w="827" w:type="pct"/>
            <w:gridSpan w:val="3"/>
          </w:tcPr>
          <w:p w:rsidR="000E6B88" w:rsidRPr="000C43CB" w:rsidRDefault="000E6B88" w:rsidP="00DA0C20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 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077" w:type="pct"/>
            <w:gridSpan w:val="3"/>
          </w:tcPr>
          <w:p w:rsidR="000E6B88" w:rsidRPr="000C43CB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«Осенние фантазии» - фото конкурс.</w:t>
            </w:r>
          </w:p>
        </w:tc>
        <w:tc>
          <w:tcPr>
            <w:tcW w:w="784" w:type="pct"/>
          </w:tcPr>
          <w:p w:rsidR="000E6B88" w:rsidRPr="000C43CB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17.09.2021</w:t>
            </w:r>
            <w:r w:rsidRPr="000C43CB">
              <w:rPr>
                <w:rFonts w:ascii="Times New Roman" w:hAnsi="Times New Roman"/>
              </w:rPr>
              <w:t>г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077" w:type="pct"/>
            <w:gridSpan w:val="3"/>
          </w:tcPr>
          <w:p w:rsidR="000E6B88" w:rsidRPr="00675F8F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«Дарите людям доброту» - вечерок за самоваром.</w:t>
            </w:r>
          </w:p>
        </w:tc>
        <w:tc>
          <w:tcPr>
            <w:tcW w:w="784" w:type="pct"/>
          </w:tcPr>
          <w:p w:rsidR="000E6B88" w:rsidRPr="00675F8F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02.10.2021</w:t>
            </w:r>
            <w:r w:rsidRPr="00675F8F">
              <w:rPr>
                <w:rFonts w:ascii="Times New Roman" w:hAnsi="Times New Roman"/>
              </w:rPr>
              <w:t>г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СДК 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Лебедева Т.В.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077" w:type="pct"/>
            <w:gridSpan w:val="3"/>
          </w:tcPr>
          <w:p w:rsidR="000E6B88" w:rsidRPr="00675F8F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«Единство в сердцах» - вечер отдыха, посвященный Дню народного единства.</w:t>
            </w:r>
          </w:p>
        </w:tc>
        <w:tc>
          <w:tcPr>
            <w:tcW w:w="784" w:type="pct"/>
          </w:tcPr>
          <w:p w:rsidR="000E6B88" w:rsidRPr="00675F8F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04.11.2021</w:t>
            </w:r>
            <w:r w:rsidRPr="00675F8F">
              <w:rPr>
                <w:rFonts w:ascii="Times New Roman" w:hAnsi="Times New Roman"/>
              </w:rPr>
              <w:t>г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07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«Новогодний калейдоскоп» - новогодний вечер отдыха.</w:t>
            </w:r>
          </w:p>
        </w:tc>
        <w:tc>
          <w:tcPr>
            <w:tcW w:w="784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25.12.2021г.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E0D40">
        <w:tc>
          <w:tcPr>
            <w:tcW w:w="5000" w:type="pct"/>
            <w:gridSpan w:val="10"/>
          </w:tcPr>
          <w:p w:rsidR="000E6B88" w:rsidRPr="0078144F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для взрослых от 60</w:t>
            </w: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 xml:space="preserve"> лет и старше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77" w:type="pct"/>
            <w:gridSpan w:val="3"/>
          </w:tcPr>
          <w:p w:rsidR="000E6B88" w:rsidRPr="0078144F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0E6B88" w:rsidRPr="00F46D02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84" w:type="pct"/>
          </w:tcPr>
          <w:p w:rsidR="000E6B88" w:rsidRPr="0078144F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Pr="003E7BB5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 w:rsidRPr="003E7BB5">
              <w:rPr>
                <w:rFonts w:ascii="Times New Roman" w:hAnsi="Times New Roman"/>
              </w:rPr>
              <w:t>1</w:t>
            </w:r>
          </w:p>
        </w:tc>
        <w:tc>
          <w:tcPr>
            <w:tcW w:w="2077" w:type="pct"/>
            <w:gridSpan w:val="3"/>
          </w:tcPr>
          <w:p w:rsidR="000E6B88" w:rsidRPr="00810384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«Ты хочешь мира? Помни о войне!</w:t>
            </w:r>
            <w:r w:rsidRPr="00810384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 митинг.</w:t>
            </w:r>
          </w:p>
        </w:tc>
        <w:tc>
          <w:tcPr>
            <w:tcW w:w="784" w:type="pct"/>
          </w:tcPr>
          <w:p w:rsidR="000E6B88" w:rsidRPr="00810384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09.05.2021</w:t>
            </w:r>
            <w:r w:rsidRPr="00810384">
              <w:rPr>
                <w:rFonts w:ascii="Times New Roman" w:hAnsi="Times New Roman"/>
              </w:rPr>
              <w:t>г</w:t>
            </w:r>
          </w:p>
        </w:tc>
        <w:tc>
          <w:tcPr>
            <w:tcW w:w="827" w:type="pct"/>
            <w:gridSpan w:val="3"/>
          </w:tcPr>
          <w:p w:rsidR="000E6B88" w:rsidRPr="003E7BB5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 w:rsidRPr="003E7BB5">
              <w:rPr>
                <w:rFonts w:ascii="Times New Roman" w:hAnsi="Times New Roman"/>
              </w:rPr>
              <w:t>У памятника</w:t>
            </w:r>
          </w:p>
        </w:tc>
        <w:tc>
          <w:tcPr>
            <w:tcW w:w="1056" w:type="pct"/>
          </w:tcPr>
          <w:p w:rsidR="000E6B88" w:rsidRPr="003E7BB5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Pr="003E7BB5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77" w:type="pct"/>
            <w:gridSpan w:val="3"/>
          </w:tcPr>
          <w:p w:rsidR="000E6B88" w:rsidRPr="00810384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«Как хорошо на свете без войны</w:t>
            </w:r>
            <w:r w:rsidRPr="00810384">
              <w:rPr>
                <w:rFonts w:ascii="Times New Roman" w:hAnsi="Times New Roman"/>
              </w:rPr>
              <w:t>» - праздничный концерт.</w:t>
            </w:r>
          </w:p>
        </w:tc>
        <w:tc>
          <w:tcPr>
            <w:tcW w:w="784" w:type="pct"/>
          </w:tcPr>
          <w:p w:rsidR="000E6B88" w:rsidRPr="00810384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09.05.2021</w:t>
            </w:r>
            <w:r w:rsidRPr="00810384">
              <w:rPr>
                <w:rFonts w:ascii="Times New Roman" w:hAnsi="Times New Roman"/>
              </w:rPr>
              <w:t>г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7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«Дружите со спортом?!» - спортивная программа.</w:t>
            </w:r>
          </w:p>
        </w:tc>
        <w:tc>
          <w:tcPr>
            <w:tcW w:w="784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18.06.2021г.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 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Pr="003E7BB5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77" w:type="pct"/>
            <w:gridSpan w:val="3"/>
          </w:tcPr>
          <w:p w:rsidR="000E6B88" w:rsidRPr="00810384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«Веселый народ наши бабушки» - конкурсная программа. </w:t>
            </w:r>
          </w:p>
        </w:tc>
        <w:tc>
          <w:tcPr>
            <w:tcW w:w="784" w:type="pct"/>
          </w:tcPr>
          <w:p w:rsidR="000E6B88" w:rsidRPr="00810384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24.09.2021</w:t>
            </w:r>
            <w:r w:rsidRPr="00810384">
              <w:rPr>
                <w:rFonts w:ascii="Times New Roman" w:hAnsi="Times New Roman"/>
              </w:rPr>
              <w:t>г</w:t>
            </w:r>
          </w:p>
        </w:tc>
        <w:tc>
          <w:tcPr>
            <w:tcW w:w="827" w:type="pct"/>
            <w:gridSpan w:val="3"/>
          </w:tcPr>
          <w:p w:rsidR="000E6B88" w:rsidRPr="003E7BB5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  <w:p w:rsidR="000E6B88" w:rsidRPr="003E7BB5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Мелещенко Т.Н.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07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«Пусть светит вам счастливая звезда» - </w:t>
            </w:r>
            <w:r w:rsidRPr="00810384">
              <w:rPr>
                <w:rFonts w:ascii="Times New Roman" w:hAnsi="Times New Roman"/>
              </w:rPr>
              <w:t>голубой  огонек ко Дню пожилых людей.</w:t>
            </w:r>
          </w:p>
        </w:tc>
        <w:tc>
          <w:tcPr>
            <w:tcW w:w="784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01.10.2021г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Pr="003E7BB5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077" w:type="pct"/>
            <w:gridSpan w:val="3"/>
          </w:tcPr>
          <w:p w:rsidR="000E6B88" w:rsidRPr="00810384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«Нам года не беда» - квест-игра для пожилых людей.</w:t>
            </w:r>
          </w:p>
        </w:tc>
        <w:tc>
          <w:tcPr>
            <w:tcW w:w="784" w:type="pct"/>
          </w:tcPr>
          <w:p w:rsidR="000E6B88" w:rsidRPr="00810384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12.11.2021</w:t>
            </w:r>
            <w:r w:rsidRPr="00810384">
              <w:rPr>
                <w:rFonts w:ascii="Times New Roman" w:hAnsi="Times New Roman"/>
              </w:rPr>
              <w:t>г</w:t>
            </w:r>
          </w:p>
        </w:tc>
        <w:tc>
          <w:tcPr>
            <w:tcW w:w="827" w:type="pct"/>
            <w:gridSpan w:val="3"/>
          </w:tcPr>
          <w:p w:rsidR="000E6B88" w:rsidRPr="003E7BB5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3E7BB5"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Pr="003E7BB5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E0D40">
        <w:tc>
          <w:tcPr>
            <w:tcW w:w="5000" w:type="pct"/>
            <w:gridSpan w:val="10"/>
          </w:tcPr>
          <w:p w:rsidR="000E6B88" w:rsidRPr="0078144F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>Мероприятия для смешанной аудитории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77" w:type="pct"/>
            <w:gridSpan w:val="3"/>
          </w:tcPr>
          <w:p w:rsidR="000E6B88" w:rsidRPr="0078144F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0E6B88" w:rsidRPr="00F46D02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84" w:type="pct"/>
          </w:tcPr>
          <w:p w:rsidR="000E6B88" w:rsidRPr="0078144F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77" w:type="pct"/>
            <w:gridSpan w:val="3"/>
          </w:tcPr>
          <w:p w:rsidR="000E6B88" w:rsidRPr="00213D77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«Прекрасны женщины России!» - праздничный концерт.</w:t>
            </w:r>
          </w:p>
        </w:tc>
        <w:tc>
          <w:tcPr>
            <w:tcW w:w="784" w:type="pct"/>
          </w:tcPr>
          <w:p w:rsidR="000E6B88" w:rsidRPr="00213D77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08.03.2021г.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77" w:type="pct"/>
            <w:gridSpan w:val="3"/>
          </w:tcPr>
          <w:p w:rsidR="000E6B88" w:rsidRPr="00213D77" w:rsidRDefault="000E6B88" w:rsidP="001C72DA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«Лица Победы» - вечер-портрет, посвященный 76-й годовщины Победы в ВОВ.</w:t>
            </w:r>
          </w:p>
        </w:tc>
        <w:tc>
          <w:tcPr>
            <w:tcW w:w="784" w:type="pct"/>
          </w:tcPr>
          <w:p w:rsidR="000E6B88" w:rsidRPr="00213D77" w:rsidRDefault="000E6B88" w:rsidP="001C72DA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07.05.2021г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1C72DA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  <w:p w:rsidR="000E6B88" w:rsidRDefault="000E6B88" w:rsidP="001C72DA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77" w:type="pct"/>
            <w:gridSpan w:val="3"/>
          </w:tcPr>
          <w:p w:rsidR="000E6B88" w:rsidRDefault="000E6B88" w:rsidP="001C72DA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«Полевая кухня» - на привале.</w:t>
            </w:r>
          </w:p>
        </w:tc>
        <w:tc>
          <w:tcPr>
            <w:tcW w:w="784" w:type="pct"/>
          </w:tcPr>
          <w:p w:rsidR="000E6B88" w:rsidRDefault="000E6B88" w:rsidP="001C72DA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09.05.2021г.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Парковая территория</w:t>
            </w:r>
          </w:p>
        </w:tc>
        <w:tc>
          <w:tcPr>
            <w:tcW w:w="1056" w:type="pct"/>
          </w:tcPr>
          <w:p w:rsidR="000E6B88" w:rsidRDefault="000E6B88" w:rsidP="001C72DA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МО «Иваническ»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77" w:type="pct"/>
            <w:gridSpan w:val="3"/>
          </w:tcPr>
          <w:p w:rsidR="000E6B88" w:rsidRPr="00836296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836296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Золотой юбилей» - праздничное мероприятие к 50-ю Иванического Дома культуры.</w:t>
            </w:r>
          </w:p>
        </w:tc>
        <w:tc>
          <w:tcPr>
            <w:tcW w:w="784" w:type="pct"/>
          </w:tcPr>
          <w:p w:rsidR="000E6B88" w:rsidRPr="005A6F5A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30.07.2021</w:t>
            </w:r>
            <w:r w:rsidRPr="005A6F5A">
              <w:rPr>
                <w:rFonts w:ascii="Times New Roman" w:hAnsi="Times New Roman"/>
              </w:rPr>
              <w:t>г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 и прилегающая территория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077" w:type="pct"/>
            <w:gridSpan w:val="3"/>
          </w:tcPr>
          <w:p w:rsidR="000E6B88" w:rsidRPr="005A6F5A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«Пою тебе моя Россия» - праздничная программа ко Дню народного единства.</w:t>
            </w:r>
          </w:p>
        </w:tc>
        <w:tc>
          <w:tcPr>
            <w:tcW w:w="784" w:type="pct"/>
          </w:tcPr>
          <w:p w:rsidR="000E6B88" w:rsidRPr="005A6F5A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04.11.2021г.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077" w:type="pct"/>
            <w:gridSpan w:val="3"/>
          </w:tcPr>
          <w:p w:rsidR="000E6B88" w:rsidRPr="005A6F5A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«Только ты моя мама живи» - праздничный концерт ко Дню матери.</w:t>
            </w:r>
          </w:p>
        </w:tc>
        <w:tc>
          <w:tcPr>
            <w:tcW w:w="784" w:type="pct"/>
          </w:tcPr>
          <w:p w:rsidR="000E6B88" w:rsidRPr="005A6F5A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26.11.2021</w:t>
            </w:r>
            <w:r w:rsidRPr="005A6F5A">
              <w:rPr>
                <w:rFonts w:ascii="Times New Roman" w:hAnsi="Times New Roman"/>
              </w:rPr>
              <w:t>г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077" w:type="pct"/>
            <w:gridSpan w:val="3"/>
          </w:tcPr>
          <w:p w:rsidR="000E6B88" w:rsidRPr="005A6F5A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«Вдруг, как в сказке…</w:t>
            </w:r>
            <w:r w:rsidRPr="005A6F5A">
              <w:rPr>
                <w:rFonts w:ascii="Times New Roman" w:hAnsi="Times New Roman"/>
              </w:rPr>
              <w:t>» - новогодняя программа.</w:t>
            </w:r>
          </w:p>
        </w:tc>
        <w:tc>
          <w:tcPr>
            <w:tcW w:w="784" w:type="pct"/>
          </w:tcPr>
          <w:p w:rsidR="000E6B88" w:rsidRPr="005A6F5A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31.12.2021</w:t>
            </w:r>
            <w:r w:rsidRPr="005A6F5A">
              <w:rPr>
                <w:rFonts w:ascii="Times New Roman" w:hAnsi="Times New Roman"/>
              </w:rPr>
              <w:t>г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  <w:bookmarkStart w:id="0" w:name="_GoBack"/>
        <w:bookmarkEnd w:id="0"/>
      </w:tr>
      <w:tr w:rsidR="000E6B88" w:rsidTr="000E0D40">
        <w:tc>
          <w:tcPr>
            <w:tcW w:w="5000" w:type="pct"/>
            <w:gridSpan w:val="10"/>
          </w:tcPr>
          <w:p w:rsidR="000E6B88" w:rsidRPr="0078144F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>Мероприятия для людей с ограниченными возможностями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77" w:type="pct"/>
            <w:gridSpan w:val="3"/>
          </w:tcPr>
          <w:p w:rsidR="000E6B88" w:rsidRPr="0078144F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0E6B88" w:rsidRPr="00F46D02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84" w:type="pct"/>
          </w:tcPr>
          <w:p w:rsidR="000E6B88" w:rsidRPr="0078144F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Pr="001A7D29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77" w:type="pct"/>
            <w:gridSpan w:val="3"/>
          </w:tcPr>
          <w:p w:rsidR="000E6B88" w:rsidRPr="001C3BA9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 w:rsidRPr="001C3BA9">
              <w:rPr>
                <w:rFonts w:ascii="Times New Roman" w:hAnsi="Times New Roman"/>
              </w:rPr>
              <w:t>«Георгиевская ленточка» - акция к 9 мая.</w:t>
            </w:r>
          </w:p>
        </w:tc>
        <w:tc>
          <w:tcPr>
            <w:tcW w:w="784" w:type="pct"/>
          </w:tcPr>
          <w:p w:rsidR="000E6B88" w:rsidRPr="001C3BA9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05.05.  по 07.05.2021г.</w:t>
            </w:r>
          </w:p>
        </w:tc>
        <w:tc>
          <w:tcPr>
            <w:tcW w:w="827" w:type="pct"/>
            <w:gridSpan w:val="3"/>
          </w:tcPr>
          <w:p w:rsidR="000E6B88" w:rsidRPr="001A7D29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Подворовый обход</w:t>
            </w:r>
          </w:p>
        </w:tc>
        <w:tc>
          <w:tcPr>
            <w:tcW w:w="1056" w:type="pct"/>
          </w:tcPr>
          <w:p w:rsidR="000E6B88" w:rsidRDefault="000E6B88" w:rsidP="002C777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  <w:p w:rsidR="000E6B88" w:rsidRPr="001A7D29" w:rsidRDefault="000E6B88" w:rsidP="002C777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77" w:type="pct"/>
            <w:gridSpan w:val="3"/>
          </w:tcPr>
          <w:p w:rsidR="000E6B88" w:rsidRPr="001C3BA9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«Протяни руку помощи» - </w:t>
            </w:r>
            <w:r w:rsidRPr="001C3BA9">
              <w:rPr>
                <w:rFonts w:ascii="Times New Roman" w:hAnsi="Times New Roman"/>
              </w:rPr>
              <w:t>трудовой десант помощи людям с ограниченными возможностями.</w:t>
            </w:r>
          </w:p>
        </w:tc>
        <w:tc>
          <w:tcPr>
            <w:tcW w:w="784" w:type="pct"/>
          </w:tcPr>
          <w:p w:rsidR="000E6B88" w:rsidRPr="001C3BA9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1C3BA9">
              <w:rPr>
                <w:rFonts w:ascii="Times New Roman" w:hAnsi="Times New Roman"/>
              </w:rPr>
              <w:t xml:space="preserve">В течение года 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облуживание на дому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Мелещенко Т.Н.</w:t>
            </w:r>
          </w:p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77" w:type="pct"/>
            <w:gridSpan w:val="3"/>
          </w:tcPr>
          <w:p w:rsidR="000E6B88" w:rsidRPr="001C3BA9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1C3BA9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Откройте сердце для добра» - выставка творчества людей с ОВЗ.</w:t>
            </w:r>
          </w:p>
        </w:tc>
        <w:tc>
          <w:tcPr>
            <w:tcW w:w="784" w:type="pct"/>
          </w:tcPr>
          <w:p w:rsidR="000E6B88" w:rsidRPr="0020105A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01.12. по  10.12. 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Мелещенко Т.Н.</w:t>
            </w:r>
          </w:p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77" w:type="pct"/>
            <w:gridSpan w:val="3"/>
          </w:tcPr>
          <w:p w:rsidR="000E6B88" w:rsidRPr="001C3BA9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«Кто сказал, что вы не такие» - мероприятие, посвященное Дню инвалида</w:t>
            </w:r>
          </w:p>
        </w:tc>
        <w:tc>
          <w:tcPr>
            <w:tcW w:w="784" w:type="pct"/>
          </w:tcPr>
          <w:p w:rsidR="000E6B88" w:rsidRPr="001C3BA9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03.12.2021г.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Мелещенко Т.Н.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077" w:type="pct"/>
            <w:gridSpan w:val="3"/>
          </w:tcPr>
          <w:p w:rsidR="000E6B88" w:rsidRPr="001C3BA9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«Белая ленточка</w:t>
            </w:r>
            <w:r w:rsidRPr="001C3BA9">
              <w:rPr>
                <w:rFonts w:ascii="Times New Roman" w:hAnsi="Times New Roman"/>
              </w:rPr>
              <w:t xml:space="preserve">» - </w:t>
            </w:r>
            <w:r>
              <w:rPr>
                <w:rFonts w:ascii="Times New Roman" w:hAnsi="Times New Roman"/>
              </w:rPr>
              <w:t>акция ко Дню инвалидов.</w:t>
            </w:r>
          </w:p>
        </w:tc>
        <w:tc>
          <w:tcPr>
            <w:tcW w:w="784" w:type="pct"/>
          </w:tcPr>
          <w:p w:rsidR="000E6B88" w:rsidRPr="001C3BA9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02.12.2021г.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обслуживание на дому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Мелещенко Т.Н.</w:t>
            </w:r>
          </w:p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0E6B88" w:rsidTr="000E0D40">
        <w:tc>
          <w:tcPr>
            <w:tcW w:w="5000" w:type="pct"/>
            <w:gridSpan w:val="10"/>
          </w:tcPr>
          <w:p w:rsidR="000E6B88" w:rsidRPr="0078144F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>Мероприятия по формированию семейных ценностей</w:t>
            </w:r>
          </w:p>
        </w:tc>
      </w:tr>
      <w:tr w:rsidR="000E6B88" w:rsidTr="000D5CF5">
        <w:trPr>
          <w:trHeight w:val="599"/>
        </w:trPr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77" w:type="pct"/>
            <w:gridSpan w:val="3"/>
          </w:tcPr>
          <w:p w:rsidR="000E6B88" w:rsidRPr="0078144F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0E6B88" w:rsidRPr="00F46D02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84" w:type="pct"/>
          </w:tcPr>
          <w:p w:rsidR="000E6B88" w:rsidRPr="0078144F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77" w:type="pct"/>
            <w:gridSpan w:val="3"/>
          </w:tcPr>
          <w:p w:rsidR="000E6B88" w:rsidRPr="0020105A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20105A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Моя семья – моя гордость</w:t>
            </w:r>
            <w:r w:rsidRPr="0020105A">
              <w:rPr>
                <w:rFonts w:ascii="Times New Roman" w:hAnsi="Times New Roman"/>
              </w:rPr>
              <w:t xml:space="preserve">» </w:t>
            </w:r>
            <w:r>
              <w:rPr>
                <w:rFonts w:ascii="Times New Roman" w:hAnsi="Times New Roman"/>
              </w:rPr>
              <w:t>- семейная гостиная.</w:t>
            </w:r>
          </w:p>
        </w:tc>
        <w:tc>
          <w:tcPr>
            <w:tcW w:w="784" w:type="pct"/>
          </w:tcPr>
          <w:p w:rsidR="000E6B88" w:rsidRPr="0020105A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14.05.2021</w:t>
            </w:r>
            <w:r w:rsidRPr="0020105A">
              <w:rPr>
                <w:rFonts w:ascii="Times New Roman" w:hAnsi="Times New Roman"/>
              </w:rPr>
              <w:t>г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77" w:type="pct"/>
            <w:gridSpan w:val="3"/>
          </w:tcPr>
          <w:p w:rsidR="000E6B88" w:rsidRPr="005A6F5A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5A6F5A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Семья – мой щит</w:t>
            </w:r>
            <w:r w:rsidRPr="005A6F5A">
              <w:rPr>
                <w:rFonts w:ascii="Times New Roman" w:hAnsi="Times New Roman"/>
              </w:rPr>
              <w:t>» - конкурс детских рисунков.</w:t>
            </w:r>
          </w:p>
        </w:tc>
        <w:tc>
          <w:tcPr>
            <w:tcW w:w="784" w:type="pct"/>
          </w:tcPr>
          <w:p w:rsidR="000E6B88" w:rsidRPr="005A6F5A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03.05. по 14.05.2021</w:t>
            </w:r>
            <w:r w:rsidRPr="005A6F5A">
              <w:rPr>
                <w:rFonts w:ascii="Times New Roman" w:hAnsi="Times New Roman"/>
              </w:rPr>
              <w:t>г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77" w:type="pct"/>
            <w:gridSpan w:val="3"/>
          </w:tcPr>
          <w:p w:rsidR="000E6B88" w:rsidRPr="005A6F5A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любви и верности замолвите слово</w:t>
            </w:r>
            <w:r w:rsidRPr="005A6F5A">
              <w:rPr>
                <w:rFonts w:ascii="Times New Roman" w:hAnsi="Times New Roman"/>
              </w:rPr>
              <w:t>» - праздничная программа, посвященная Дню семьи, любви и верности.</w:t>
            </w:r>
          </w:p>
        </w:tc>
        <w:tc>
          <w:tcPr>
            <w:tcW w:w="784" w:type="pct"/>
          </w:tcPr>
          <w:p w:rsidR="000E6B88" w:rsidRPr="005A6F5A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08.07.2021г.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7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«Загляните в семейный альбом» - конкурс-презентация семейных альбомов.</w:t>
            </w:r>
          </w:p>
        </w:tc>
        <w:tc>
          <w:tcPr>
            <w:tcW w:w="784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22.10.2021г.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  <w:p w:rsidR="000E6B88" w:rsidRDefault="000E6B88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0E6B88" w:rsidTr="000E0D40">
        <w:tc>
          <w:tcPr>
            <w:tcW w:w="5000" w:type="pct"/>
            <w:gridSpan w:val="10"/>
          </w:tcPr>
          <w:p w:rsidR="000E6B88" w:rsidRPr="0078144F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>Мероприятия по сохранению и развитию традиционной народной культуры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77" w:type="pct"/>
            <w:gridSpan w:val="3"/>
          </w:tcPr>
          <w:p w:rsidR="000E6B88" w:rsidRPr="0078144F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0E6B88" w:rsidRPr="0078144F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84" w:type="pct"/>
          </w:tcPr>
          <w:p w:rsidR="000E6B88" w:rsidRPr="0078144F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Место проведения     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77" w:type="pct"/>
            <w:gridSpan w:val="3"/>
          </w:tcPr>
          <w:p w:rsidR="000E6B88" w:rsidRPr="00F46D02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«Крещенские вечера»  - интегрированное занятие.</w:t>
            </w:r>
          </w:p>
        </w:tc>
        <w:tc>
          <w:tcPr>
            <w:tcW w:w="784" w:type="pct"/>
          </w:tcPr>
          <w:p w:rsidR="000E6B88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 01.2021г.</w:t>
            </w:r>
          </w:p>
          <w:p w:rsidR="000E6B88" w:rsidRPr="0078144F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827" w:type="pct"/>
            <w:gridSpan w:val="3"/>
          </w:tcPr>
          <w:p w:rsidR="000E6B88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02120E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Ротфорт  О.А.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77" w:type="pct"/>
            <w:gridSpan w:val="3"/>
          </w:tcPr>
          <w:p w:rsidR="000E6B88" w:rsidRPr="004E13F7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«Как Емеля Весну отстоял</w:t>
            </w:r>
            <w:r w:rsidRPr="004E13F7">
              <w:rPr>
                <w:rFonts w:ascii="Times New Roman" w:hAnsi="Times New Roman"/>
              </w:rPr>
              <w:t>» - народное гуляние.</w:t>
            </w:r>
          </w:p>
        </w:tc>
        <w:tc>
          <w:tcPr>
            <w:tcW w:w="784" w:type="pct"/>
          </w:tcPr>
          <w:p w:rsidR="000E6B88" w:rsidRPr="004E13F7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13.03.2021г.</w:t>
            </w:r>
          </w:p>
        </w:tc>
        <w:tc>
          <w:tcPr>
            <w:tcW w:w="827" w:type="pct"/>
            <w:gridSpan w:val="3"/>
          </w:tcPr>
          <w:p w:rsidR="000E6B88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 СДК</w:t>
            </w:r>
          </w:p>
        </w:tc>
        <w:tc>
          <w:tcPr>
            <w:tcW w:w="1056" w:type="pct"/>
          </w:tcPr>
          <w:p w:rsidR="000E6B88" w:rsidRDefault="000E6B88" w:rsidP="0002120E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77" w:type="pct"/>
            <w:gridSpan w:val="3"/>
          </w:tcPr>
          <w:p w:rsidR="000E6B88" w:rsidRPr="00990587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 w:rsidRPr="00990587">
              <w:rPr>
                <w:rFonts w:ascii="Times New Roman" w:hAnsi="Times New Roman"/>
              </w:rPr>
              <w:t>«</w:t>
            </w:r>
            <w:r w:rsidRPr="00990587">
              <w:rPr>
                <w:rFonts w:ascii="Times New Roman" w:hAnsi="Times New Roman"/>
                <w:shd w:val="clear" w:color="auto" w:fill="FFFFFF"/>
              </w:rPr>
              <w:t>Вот и </w:t>
            </w:r>
            <w:r w:rsidRPr="00990587">
              <w:rPr>
                <w:rFonts w:ascii="Times New Roman" w:hAnsi="Times New Roman"/>
                <w:bCs/>
                <w:shd w:val="clear" w:color="auto" w:fill="FFFFFF"/>
              </w:rPr>
              <w:t>Пасха</w:t>
            </w:r>
            <w:r w:rsidRPr="00990587">
              <w:rPr>
                <w:rFonts w:ascii="Times New Roman" w:hAnsi="Times New Roman"/>
                <w:shd w:val="clear" w:color="auto" w:fill="FFFFFF"/>
              </w:rPr>
              <w:t>, запах воска, запах тёплых куличей»</w:t>
            </w:r>
            <w:r w:rsidRPr="00990587">
              <w:rPr>
                <w:rFonts w:ascii="Times New Roman" w:hAnsi="Times New Roman"/>
              </w:rPr>
              <w:t>» - праздничная программа.</w:t>
            </w:r>
          </w:p>
        </w:tc>
        <w:tc>
          <w:tcPr>
            <w:tcW w:w="784" w:type="pct"/>
          </w:tcPr>
          <w:p w:rsidR="000E6B88" w:rsidRPr="004E13F7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04.05 2021г.</w:t>
            </w:r>
          </w:p>
        </w:tc>
        <w:tc>
          <w:tcPr>
            <w:tcW w:w="827" w:type="pct"/>
            <w:gridSpan w:val="3"/>
          </w:tcPr>
          <w:p w:rsidR="000E6B88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B1582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77" w:type="pct"/>
            <w:gridSpan w:val="3"/>
          </w:tcPr>
          <w:p w:rsidR="000E6B88" w:rsidRPr="004E13F7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 w:rsidRPr="004E13F7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Мы вокруг березки встанем в хоровод» - праздник  Троицы.</w:t>
            </w:r>
          </w:p>
        </w:tc>
        <w:tc>
          <w:tcPr>
            <w:tcW w:w="784" w:type="pct"/>
          </w:tcPr>
          <w:p w:rsidR="000E6B88" w:rsidRPr="00BD3D48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20.06. 2021г.</w:t>
            </w:r>
          </w:p>
        </w:tc>
        <w:tc>
          <w:tcPr>
            <w:tcW w:w="827" w:type="pct"/>
            <w:gridSpan w:val="3"/>
          </w:tcPr>
          <w:p w:rsidR="000E6B88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 СДК</w:t>
            </w:r>
          </w:p>
        </w:tc>
        <w:tc>
          <w:tcPr>
            <w:tcW w:w="1056" w:type="pct"/>
          </w:tcPr>
          <w:p w:rsidR="000E6B88" w:rsidRDefault="000E6B88" w:rsidP="00D30898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077" w:type="pct"/>
            <w:gridSpan w:val="3"/>
          </w:tcPr>
          <w:p w:rsidR="000E6B88" w:rsidRPr="00BD3D4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«Покровский хоровод» - фольклорный праздник.</w:t>
            </w:r>
          </w:p>
        </w:tc>
        <w:tc>
          <w:tcPr>
            <w:tcW w:w="784" w:type="pct"/>
          </w:tcPr>
          <w:p w:rsidR="000E6B88" w:rsidRPr="00BD3D48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14.10.2021г.</w:t>
            </w:r>
          </w:p>
        </w:tc>
        <w:tc>
          <w:tcPr>
            <w:tcW w:w="827" w:type="pct"/>
            <w:gridSpan w:val="3"/>
          </w:tcPr>
          <w:p w:rsidR="000E6B88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СДК</w:t>
            </w:r>
          </w:p>
        </w:tc>
        <w:tc>
          <w:tcPr>
            <w:tcW w:w="1056" w:type="pct"/>
          </w:tcPr>
          <w:p w:rsidR="000E6B88" w:rsidRDefault="000E6B88" w:rsidP="00353DAB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0E6B88" w:rsidTr="000E0D40">
        <w:tc>
          <w:tcPr>
            <w:tcW w:w="5000" w:type="pct"/>
            <w:gridSpan w:val="10"/>
          </w:tcPr>
          <w:p w:rsidR="000E6B88" w:rsidRPr="0078144F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>Мероприятия по патриотическому воспитанию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77" w:type="pct"/>
            <w:gridSpan w:val="3"/>
          </w:tcPr>
          <w:p w:rsidR="000E6B88" w:rsidRPr="0078144F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0E6B88" w:rsidRPr="0078144F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84" w:type="pct"/>
          </w:tcPr>
          <w:p w:rsidR="000E6B88" w:rsidRPr="0078144F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77" w:type="pct"/>
            <w:gridSpan w:val="3"/>
          </w:tcPr>
          <w:p w:rsidR="000E6B88" w:rsidRPr="0073459C" w:rsidRDefault="000E6B88" w:rsidP="00B1582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«Вместе мы – страна Россия!» - праздничный велопробег.</w:t>
            </w:r>
          </w:p>
        </w:tc>
        <w:tc>
          <w:tcPr>
            <w:tcW w:w="784" w:type="pct"/>
          </w:tcPr>
          <w:p w:rsidR="000E6B88" w:rsidRPr="0073459C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12.06.2021г.</w:t>
            </w:r>
          </w:p>
        </w:tc>
        <w:tc>
          <w:tcPr>
            <w:tcW w:w="827" w:type="pct"/>
            <w:gridSpan w:val="3"/>
          </w:tcPr>
          <w:p w:rsidR="000E6B88" w:rsidRDefault="000E6B88" w:rsidP="00353DAB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с.Иваническое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77" w:type="pct"/>
            <w:gridSpan w:val="3"/>
          </w:tcPr>
          <w:p w:rsidR="000E6B88" w:rsidRPr="0073459C" w:rsidRDefault="000E6B88" w:rsidP="001C72DA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«Что значит быть патриотом сегодня» - интеллектуальная программа для подростков.</w:t>
            </w:r>
          </w:p>
        </w:tc>
        <w:tc>
          <w:tcPr>
            <w:tcW w:w="784" w:type="pct"/>
          </w:tcPr>
          <w:p w:rsidR="000E6B88" w:rsidRPr="0073459C" w:rsidRDefault="000E6B88" w:rsidP="001C72DA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12.06.2021г.</w:t>
            </w:r>
          </w:p>
        </w:tc>
        <w:tc>
          <w:tcPr>
            <w:tcW w:w="827" w:type="pct"/>
            <w:gridSpan w:val="3"/>
          </w:tcPr>
          <w:p w:rsidR="000E6B88" w:rsidRDefault="000E6B88" w:rsidP="0047186B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 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77" w:type="pct"/>
            <w:gridSpan w:val="3"/>
          </w:tcPr>
          <w:p w:rsidR="000E6B88" w:rsidRPr="0073459C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«У войны не женское лицо» - день памяти и скорби.</w:t>
            </w:r>
          </w:p>
        </w:tc>
        <w:tc>
          <w:tcPr>
            <w:tcW w:w="784" w:type="pct"/>
          </w:tcPr>
          <w:p w:rsidR="000E6B88" w:rsidRPr="0073459C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22.06.2021г.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памятника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77" w:type="pct"/>
            <w:gridSpan w:val="3"/>
          </w:tcPr>
          <w:p w:rsidR="000E6B88" w:rsidRPr="0073459C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«Великий Российский прославленный флаг» - спортивно-позна</w:t>
            </w:r>
            <w:r w:rsidRPr="0073459C">
              <w:rPr>
                <w:rFonts w:ascii="Times New Roman" w:hAnsi="Times New Roman"/>
              </w:rPr>
              <w:t>вательная п</w:t>
            </w:r>
            <w:r>
              <w:rPr>
                <w:rFonts w:ascii="Times New Roman" w:hAnsi="Times New Roman"/>
              </w:rPr>
              <w:t>рограмма, посвященная дню флага РФ.</w:t>
            </w:r>
          </w:p>
        </w:tc>
        <w:tc>
          <w:tcPr>
            <w:tcW w:w="784" w:type="pct"/>
          </w:tcPr>
          <w:p w:rsidR="000E6B88" w:rsidRPr="0073459C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 w:rsidRPr="0073459C">
              <w:rPr>
                <w:rFonts w:ascii="Times New Roman" w:hAnsi="Times New Roman"/>
              </w:rPr>
              <w:t>22</w:t>
            </w:r>
            <w:r>
              <w:rPr>
                <w:rFonts w:ascii="Times New Roman" w:hAnsi="Times New Roman"/>
              </w:rPr>
              <w:t>.08.2021</w:t>
            </w:r>
            <w:r w:rsidRPr="0073459C"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 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077" w:type="pct"/>
            <w:gridSpan w:val="3"/>
          </w:tcPr>
          <w:p w:rsidR="000E6B88" w:rsidRPr="0073459C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«Мы не забыли» - день памяти террора в Беслане. </w:t>
            </w:r>
          </w:p>
        </w:tc>
        <w:tc>
          <w:tcPr>
            <w:tcW w:w="784" w:type="pct"/>
          </w:tcPr>
          <w:p w:rsidR="000E6B88" w:rsidRPr="0073459C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02.09.2021г. </w:t>
            </w:r>
          </w:p>
        </w:tc>
        <w:tc>
          <w:tcPr>
            <w:tcW w:w="827" w:type="pct"/>
            <w:gridSpan w:val="3"/>
          </w:tcPr>
          <w:p w:rsidR="000E6B88" w:rsidRDefault="000E6B88" w:rsidP="0047186B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 памятника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0E6B88" w:rsidTr="000E0D40">
        <w:tc>
          <w:tcPr>
            <w:tcW w:w="5000" w:type="pct"/>
            <w:gridSpan w:val="10"/>
          </w:tcPr>
          <w:p w:rsidR="000E6B88" w:rsidRPr="0078144F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>Мероприятия по профилакт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ике наркомании, табакокурения, </w:t>
            </w: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 xml:space="preserve">формированию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>здорового образа жизни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экологической направленности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77" w:type="pct"/>
            <w:gridSpan w:val="3"/>
          </w:tcPr>
          <w:p w:rsidR="000E6B88" w:rsidRPr="0078144F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0E6B88" w:rsidRPr="0078144F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84" w:type="pct"/>
          </w:tcPr>
          <w:p w:rsidR="000E6B88" w:rsidRPr="0078144F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82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77" w:type="pct"/>
            <w:gridSpan w:val="3"/>
          </w:tcPr>
          <w:p w:rsidR="000E6B88" w:rsidRPr="00036DB3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 w:rsidRPr="00036DB3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Глаза – наши незаменимые помощники» - игра – практикум.</w:t>
            </w:r>
          </w:p>
        </w:tc>
        <w:tc>
          <w:tcPr>
            <w:tcW w:w="784" w:type="pct"/>
          </w:tcPr>
          <w:p w:rsidR="000E6B88" w:rsidRPr="00036DB3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 01. 2021г.</w:t>
            </w:r>
          </w:p>
        </w:tc>
        <w:tc>
          <w:tcPr>
            <w:tcW w:w="827" w:type="pct"/>
            <w:gridSpan w:val="3"/>
          </w:tcPr>
          <w:p w:rsidR="000E6B88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47186B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  <w:p w:rsidR="000E6B88" w:rsidRDefault="000E6B88" w:rsidP="0047186B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77" w:type="pct"/>
            <w:gridSpan w:val="3"/>
          </w:tcPr>
          <w:p w:rsidR="000E6B88" w:rsidRPr="00036DB3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«Путешествие в страну тьмы» - игровая познавательная программа. </w:t>
            </w:r>
          </w:p>
        </w:tc>
        <w:tc>
          <w:tcPr>
            <w:tcW w:w="784" w:type="pct"/>
          </w:tcPr>
          <w:p w:rsidR="000E6B88" w:rsidRDefault="000E6B88" w:rsidP="004B5ACE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26.03.2021г.</w:t>
            </w:r>
          </w:p>
        </w:tc>
        <w:tc>
          <w:tcPr>
            <w:tcW w:w="827" w:type="pct"/>
            <w:gridSpan w:val="3"/>
          </w:tcPr>
          <w:p w:rsidR="000E6B88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47186B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77" w:type="pct"/>
            <w:gridSpan w:val="3"/>
          </w:tcPr>
          <w:p w:rsidR="000E6B88" w:rsidRPr="00036DB3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«Мы за ЗОЖ!» - час здоровья.</w:t>
            </w:r>
          </w:p>
        </w:tc>
        <w:tc>
          <w:tcPr>
            <w:tcW w:w="784" w:type="pct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08.04.2021г.</w:t>
            </w:r>
          </w:p>
        </w:tc>
        <w:tc>
          <w:tcPr>
            <w:tcW w:w="827" w:type="pct"/>
            <w:gridSpan w:val="3"/>
          </w:tcPr>
          <w:p w:rsidR="000E6B88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 СДК</w:t>
            </w:r>
          </w:p>
        </w:tc>
        <w:tc>
          <w:tcPr>
            <w:tcW w:w="1056" w:type="pct"/>
          </w:tcPr>
          <w:p w:rsidR="000E6B88" w:rsidRDefault="000E6B88" w:rsidP="0047186B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77" w:type="pct"/>
            <w:gridSpan w:val="3"/>
          </w:tcPr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«Мы за чистый парк» - экологический десант.</w:t>
            </w:r>
          </w:p>
        </w:tc>
        <w:tc>
          <w:tcPr>
            <w:tcW w:w="784" w:type="pct"/>
          </w:tcPr>
          <w:p w:rsidR="000E6B88" w:rsidRPr="00500329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 w:rsidRPr="00500329">
              <w:rPr>
                <w:rFonts w:ascii="Times New Roman" w:hAnsi="Times New Roman"/>
              </w:rPr>
              <w:t>с 30.04 по 05.05.2021г.</w:t>
            </w:r>
          </w:p>
        </w:tc>
        <w:tc>
          <w:tcPr>
            <w:tcW w:w="827" w:type="pct"/>
            <w:gridSpan w:val="3"/>
          </w:tcPr>
          <w:p w:rsidR="000E6B88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Парковая зона</w:t>
            </w:r>
          </w:p>
        </w:tc>
        <w:tc>
          <w:tcPr>
            <w:tcW w:w="1056" w:type="pct"/>
          </w:tcPr>
          <w:p w:rsidR="000E6B88" w:rsidRDefault="000E6B88" w:rsidP="0047186B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077" w:type="pct"/>
            <w:gridSpan w:val="3"/>
          </w:tcPr>
          <w:p w:rsidR="000E6B88" w:rsidRPr="009256DF" w:rsidRDefault="000E6B88" w:rsidP="001C72DA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«Витаминка» - познавательно – игровая программа.</w:t>
            </w:r>
          </w:p>
        </w:tc>
        <w:tc>
          <w:tcPr>
            <w:tcW w:w="784" w:type="pct"/>
          </w:tcPr>
          <w:p w:rsidR="000E6B88" w:rsidRPr="00036DB3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21.05.2021г.</w:t>
            </w:r>
          </w:p>
        </w:tc>
        <w:tc>
          <w:tcPr>
            <w:tcW w:w="827" w:type="pct"/>
            <w:gridSpan w:val="3"/>
          </w:tcPr>
          <w:p w:rsidR="000E6B88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615242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077" w:type="pct"/>
            <w:gridSpan w:val="3"/>
          </w:tcPr>
          <w:p w:rsidR="000E6B88" w:rsidRPr="00500329" w:rsidRDefault="000E6B88" w:rsidP="001C72D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00329">
              <w:rPr>
                <w:rFonts w:ascii="Times New Roman" w:hAnsi="Times New Roman"/>
              </w:rPr>
              <w:t>«Байкал – наша гордость» - кино-путешествие.</w:t>
            </w:r>
          </w:p>
        </w:tc>
        <w:tc>
          <w:tcPr>
            <w:tcW w:w="784" w:type="pct"/>
          </w:tcPr>
          <w:p w:rsidR="000E6B88" w:rsidRDefault="000E6B88" w:rsidP="00896AA1">
            <w:pPr>
              <w:pStyle w:val="Header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03.09.2021г.</w:t>
            </w:r>
          </w:p>
        </w:tc>
        <w:tc>
          <w:tcPr>
            <w:tcW w:w="827" w:type="pct"/>
            <w:gridSpan w:val="3"/>
          </w:tcPr>
          <w:p w:rsidR="000E6B88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615242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Pr="00A8649B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077" w:type="pct"/>
            <w:gridSpan w:val="3"/>
          </w:tcPr>
          <w:p w:rsidR="000E6B88" w:rsidRPr="009256DF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 честь здоровья!</w:t>
            </w:r>
            <w:r w:rsidRPr="009256DF">
              <w:rPr>
                <w:rFonts w:ascii="Times New Roman" w:hAnsi="Times New Roman"/>
              </w:rPr>
              <w:t>» - профилактическая беседа.</w:t>
            </w:r>
          </w:p>
        </w:tc>
        <w:tc>
          <w:tcPr>
            <w:tcW w:w="784" w:type="pct"/>
          </w:tcPr>
          <w:p w:rsidR="000E6B88" w:rsidRPr="009256DF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18.09.2021г.</w:t>
            </w:r>
          </w:p>
        </w:tc>
        <w:tc>
          <w:tcPr>
            <w:tcW w:w="827" w:type="pct"/>
            <w:gridSpan w:val="3"/>
          </w:tcPr>
          <w:p w:rsidR="000E6B88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615242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077" w:type="pct"/>
            <w:gridSpan w:val="3"/>
          </w:tcPr>
          <w:p w:rsidR="000E6B88" w:rsidRPr="009256DF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«Мы – здоровое поколение!» - спортивно-информационный час ко дню борьбы со СПИДом.</w:t>
            </w:r>
          </w:p>
        </w:tc>
        <w:tc>
          <w:tcPr>
            <w:tcW w:w="784" w:type="pct"/>
          </w:tcPr>
          <w:p w:rsidR="000E6B88" w:rsidRPr="009256DF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01.12.2021г. </w:t>
            </w:r>
          </w:p>
        </w:tc>
        <w:tc>
          <w:tcPr>
            <w:tcW w:w="827" w:type="pct"/>
            <w:gridSpan w:val="3"/>
          </w:tcPr>
          <w:p w:rsidR="000E6B88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BD5E7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0E6B88" w:rsidTr="000E0D40">
        <w:tc>
          <w:tcPr>
            <w:tcW w:w="5000" w:type="pct"/>
            <w:gridSpan w:val="10"/>
          </w:tcPr>
          <w:p w:rsidR="000E6B88" w:rsidRPr="0078144F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>Другие мероприятия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77" w:type="pct"/>
            <w:gridSpan w:val="3"/>
          </w:tcPr>
          <w:p w:rsidR="000E6B88" w:rsidRPr="0078144F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0E6B88" w:rsidRPr="0078144F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84" w:type="pct"/>
          </w:tcPr>
          <w:p w:rsidR="000E6B88" w:rsidRPr="0078144F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827" w:type="pct"/>
            <w:gridSpan w:val="3"/>
          </w:tcPr>
          <w:p w:rsidR="000E6B88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Pr="00D80F51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 w:rsidRPr="00D80F51">
              <w:rPr>
                <w:rFonts w:ascii="Times New Roman" w:hAnsi="Times New Roman"/>
              </w:rPr>
              <w:t>1</w:t>
            </w:r>
          </w:p>
        </w:tc>
        <w:tc>
          <w:tcPr>
            <w:tcW w:w="2077" w:type="pct"/>
            <w:gridSpan w:val="3"/>
          </w:tcPr>
          <w:p w:rsidR="000E6B88" w:rsidRPr="00160BFE" w:rsidRDefault="000E6B88" w:rsidP="004B5ACE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«Я горжусь своей семьей» - фото конкурс.</w:t>
            </w:r>
          </w:p>
        </w:tc>
        <w:tc>
          <w:tcPr>
            <w:tcW w:w="784" w:type="pct"/>
          </w:tcPr>
          <w:p w:rsidR="000E6B88" w:rsidRPr="00160BFE" w:rsidRDefault="000E6B88" w:rsidP="009241E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 2021г.</w:t>
            </w:r>
          </w:p>
        </w:tc>
        <w:tc>
          <w:tcPr>
            <w:tcW w:w="827" w:type="pct"/>
            <w:gridSpan w:val="3"/>
          </w:tcPr>
          <w:p w:rsidR="000E6B88" w:rsidRPr="00D80F51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Pr="00D80F51" w:rsidRDefault="000E6B88" w:rsidP="00283575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Pr="00D80F51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77" w:type="pct"/>
            <w:gridSpan w:val="3"/>
          </w:tcPr>
          <w:p w:rsidR="000E6B88" w:rsidRPr="00160BFE" w:rsidRDefault="000E6B88" w:rsidP="00283575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«Мой дедушка герой» - конкурс рисунков.</w:t>
            </w:r>
          </w:p>
        </w:tc>
        <w:tc>
          <w:tcPr>
            <w:tcW w:w="784" w:type="pct"/>
          </w:tcPr>
          <w:p w:rsidR="000E6B88" w:rsidRPr="00CA7DB8" w:rsidRDefault="000E6B88" w:rsidP="009241E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 2021г.</w:t>
            </w:r>
          </w:p>
        </w:tc>
        <w:tc>
          <w:tcPr>
            <w:tcW w:w="827" w:type="pct"/>
            <w:gridSpan w:val="3"/>
          </w:tcPr>
          <w:p w:rsidR="000E6B88" w:rsidRPr="00CA7DB8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Pr="00D80F51" w:rsidRDefault="000E6B88" w:rsidP="005C71F5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Pr="00D80F51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77" w:type="pct"/>
            <w:gridSpan w:val="3"/>
          </w:tcPr>
          <w:p w:rsidR="000E6B88" w:rsidRPr="00F46D02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«Мое беззаботное детство» - конкурс рисунков.</w:t>
            </w:r>
          </w:p>
        </w:tc>
        <w:tc>
          <w:tcPr>
            <w:tcW w:w="784" w:type="pct"/>
          </w:tcPr>
          <w:p w:rsidR="000E6B88" w:rsidRPr="004B08ED" w:rsidRDefault="000E6B88" w:rsidP="009241E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Июнь 2021г. </w:t>
            </w:r>
          </w:p>
        </w:tc>
        <w:tc>
          <w:tcPr>
            <w:tcW w:w="827" w:type="pct"/>
            <w:gridSpan w:val="3"/>
          </w:tcPr>
          <w:p w:rsidR="000E6B88" w:rsidRPr="00D80F51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Pr="00D80F51" w:rsidRDefault="000E6B88" w:rsidP="005930CD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Лебедева Т.В.  </w:t>
            </w: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77" w:type="pct"/>
            <w:gridSpan w:val="3"/>
          </w:tcPr>
          <w:p w:rsidR="000E6B88" w:rsidRPr="004B08ED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«Разукрасим мир» - красочное шоу.</w:t>
            </w:r>
          </w:p>
        </w:tc>
        <w:tc>
          <w:tcPr>
            <w:tcW w:w="784" w:type="pct"/>
          </w:tcPr>
          <w:p w:rsidR="000E6B88" w:rsidRPr="004B08ED" w:rsidRDefault="000E6B88" w:rsidP="009241E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Июнь 2021г</w:t>
            </w:r>
          </w:p>
        </w:tc>
        <w:tc>
          <w:tcPr>
            <w:tcW w:w="827" w:type="pct"/>
            <w:gridSpan w:val="3"/>
          </w:tcPr>
          <w:p w:rsidR="000E6B88" w:rsidRDefault="000E6B88" w:rsidP="005930CD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  <w:p w:rsidR="000E6B88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</w:p>
        </w:tc>
      </w:tr>
      <w:tr w:rsidR="000E6B88" w:rsidTr="000D5CF5"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077" w:type="pct"/>
            <w:gridSpan w:val="3"/>
          </w:tcPr>
          <w:p w:rsidR="000E6B88" w:rsidRPr="00896AA1" w:rsidRDefault="000E6B88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FF0000"/>
              </w:rPr>
              <w:t xml:space="preserve"> </w:t>
            </w:r>
            <w:r>
              <w:rPr>
                <w:rFonts w:ascii="Times New Roman" w:hAnsi="Times New Roman"/>
              </w:rPr>
              <w:t>«Юбилейный пирог» - конкурс мастеров выпечки к юбилею Иванического сельского Дома культуры.</w:t>
            </w:r>
          </w:p>
        </w:tc>
        <w:tc>
          <w:tcPr>
            <w:tcW w:w="784" w:type="pct"/>
          </w:tcPr>
          <w:p w:rsidR="000E6B88" w:rsidRPr="00896AA1" w:rsidRDefault="000E6B88" w:rsidP="009241E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Июль 2021г</w:t>
            </w:r>
          </w:p>
        </w:tc>
        <w:tc>
          <w:tcPr>
            <w:tcW w:w="827" w:type="pct"/>
            <w:gridSpan w:val="3"/>
          </w:tcPr>
          <w:p w:rsidR="000E6B88" w:rsidRDefault="000E6B88" w:rsidP="005930CD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6" w:type="pct"/>
          </w:tcPr>
          <w:p w:rsidR="000E6B88" w:rsidRDefault="000E6B88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E0D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53"/>
        </w:trPr>
        <w:tc>
          <w:tcPr>
            <w:tcW w:w="5000" w:type="pct"/>
            <w:gridSpan w:val="10"/>
          </w:tcPr>
          <w:p w:rsidR="000E6B88" w:rsidRPr="00896AA1" w:rsidRDefault="000E6B88" w:rsidP="00896AA1">
            <w:pPr>
              <w:pStyle w:val="NoSpacing"/>
              <w:ind w:left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</w:t>
            </w:r>
            <w:r w:rsidRPr="00896AA1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антитеррористической направленности</w:t>
            </w:r>
          </w:p>
        </w:tc>
      </w:tr>
      <w:tr w:rsidR="000E6B88" w:rsidTr="000D5C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53"/>
        </w:trPr>
        <w:tc>
          <w:tcPr>
            <w:tcW w:w="256" w:type="pct"/>
            <w:gridSpan w:val="2"/>
          </w:tcPr>
          <w:p w:rsidR="000E6B88" w:rsidRPr="00950924" w:rsidRDefault="000E6B88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 w:rsidRPr="00950924">
              <w:rPr>
                <w:rFonts w:ascii="Times New Roman" w:hAnsi="Times New Roman"/>
              </w:rPr>
              <w:t>1</w:t>
            </w:r>
          </w:p>
        </w:tc>
        <w:tc>
          <w:tcPr>
            <w:tcW w:w="2059" w:type="pct"/>
            <w:gridSpan w:val="2"/>
          </w:tcPr>
          <w:p w:rsidR="000E6B88" w:rsidRPr="00950924" w:rsidRDefault="000E6B88" w:rsidP="00896AA1">
            <w:pPr>
              <w:pStyle w:val="NoSpacing"/>
              <w:jc w:val="both"/>
              <w:rPr>
                <w:rFonts w:ascii="Times New Roman" w:hAnsi="Times New Roman"/>
              </w:rPr>
            </w:pPr>
            <w:r w:rsidRPr="00950924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Терроризм и его жертвы» – тематическая беседа.</w:t>
            </w:r>
          </w:p>
        </w:tc>
        <w:tc>
          <w:tcPr>
            <w:tcW w:w="845" w:type="pct"/>
            <w:gridSpan w:val="3"/>
          </w:tcPr>
          <w:p w:rsidR="000E6B88" w:rsidRPr="00950924" w:rsidRDefault="000E6B88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Апрель 2021г.</w:t>
            </w:r>
          </w:p>
        </w:tc>
        <w:tc>
          <w:tcPr>
            <w:tcW w:w="753" w:type="pct"/>
          </w:tcPr>
          <w:p w:rsidR="000E6B88" w:rsidRPr="00950924" w:rsidRDefault="000E6B88" w:rsidP="009241E1">
            <w:pPr>
              <w:pStyle w:val="NoSpacing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87" w:type="pct"/>
            <w:gridSpan w:val="2"/>
          </w:tcPr>
          <w:p w:rsidR="000E6B88" w:rsidRPr="00950924" w:rsidRDefault="000E6B88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0E6B88" w:rsidTr="000D5C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53"/>
        </w:trPr>
        <w:tc>
          <w:tcPr>
            <w:tcW w:w="256" w:type="pct"/>
            <w:gridSpan w:val="2"/>
          </w:tcPr>
          <w:p w:rsidR="000E6B88" w:rsidRPr="00950924" w:rsidRDefault="000E6B88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0E6B88" w:rsidRDefault="000E6B88" w:rsidP="00896AA1">
            <w:pPr>
              <w:pStyle w:val="NoSpacing"/>
              <w:ind w:left="10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59" w:type="pct"/>
            <w:gridSpan w:val="2"/>
          </w:tcPr>
          <w:p w:rsidR="000E6B88" w:rsidRPr="00950924" w:rsidRDefault="000E6B88" w:rsidP="00950924">
            <w:pPr>
              <w:pStyle w:val="NoSpacing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hd w:val="clear" w:color="auto" w:fill="FFFDED"/>
              </w:rPr>
              <w:t>«Экстремизм. Что это?</w:t>
            </w:r>
            <w:r w:rsidRPr="00950924">
              <w:rPr>
                <w:rFonts w:ascii="Times New Roman" w:hAnsi="Times New Roman"/>
                <w:color w:val="000000"/>
                <w:shd w:val="clear" w:color="auto" w:fill="FFFDED"/>
              </w:rPr>
              <w:t>»</w:t>
            </w:r>
            <w:r>
              <w:rPr>
                <w:rFonts w:ascii="Times New Roman" w:hAnsi="Times New Roman"/>
                <w:color w:val="000000"/>
                <w:shd w:val="clear" w:color="auto" w:fill="FFFDED"/>
              </w:rPr>
              <w:t xml:space="preserve"> - круглый стол.</w:t>
            </w:r>
          </w:p>
        </w:tc>
        <w:tc>
          <w:tcPr>
            <w:tcW w:w="845" w:type="pct"/>
            <w:gridSpan w:val="3"/>
          </w:tcPr>
          <w:p w:rsidR="000E6B88" w:rsidRPr="00950924" w:rsidRDefault="000E6B88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 2021</w:t>
            </w:r>
            <w:r w:rsidRPr="00950924">
              <w:rPr>
                <w:rFonts w:ascii="Times New Roman" w:hAnsi="Times New Roman"/>
              </w:rPr>
              <w:t>г</w:t>
            </w:r>
          </w:p>
        </w:tc>
        <w:tc>
          <w:tcPr>
            <w:tcW w:w="753" w:type="pct"/>
          </w:tcPr>
          <w:p w:rsidR="000E6B88" w:rsidRPr="00950924" w:rsidRDefault="000E6B88" w:rsidP="009241E1">
            <w:pPr>
              <w:pStyle w:val="NoSpacing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87" w:type="pct"/>
            <w:gridSpan w:val="2"/>
          </w:tcPr>
          <w:p w:rsidR="000E6B88" w:rsidRPr="00950924" w:rsidRDefault="000E6B88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53"/>
        </w:trPr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59" w:type="pct"/>
            <w:gridSpan w:val="2"/>
          </w:tcPr>
          <w:p w:rsidR="000E6B88" w:rsidRPr="00950924" w:rsidRDefault="000E6B88" w:rsidP="00950924">
            <w:pPr>
              <w:pStyle w:val="NoSpacing"/>
              <w:jc w:val="both"/>
              <w:rPr>
                <w:rFonts w:ascii="Times New Roman" w:hAnsi="Times New Roman"/>
                <w:color w:val="000000"/>
                <w:shd w:val="clear" w:color="auto" w:fill="FFFDED"/>
              </w:rPr>
            </w:pPr>
            <w:r w:rsidRPr="00950924">
              <w:rPr>
                <w:rFonts w:ascii="Times New Roman" w:hAnsi="Times New Roman"/>
                <w:color w:val="000000"/>
                <w:shd w:val="clear" w:color="auto" w:fill="FFFDED"/>
              </w:rPr>
              <w:t>«</w:t>
            </w:r>
            <w:r>
              <w:rPr>
                <w:rFonts w:ascii="Times New Roman" w:hAnsi="Times New Roman"/>
                <w:color w:val="000000"/>
                <w:shd w:val="clear" w:color="auto" w:fill="FFFDED"/>
              </w:rPr>
              <w:t>Экстремизму и террору – НЕТ!» - познавательный час.</w:t>
            </w:r>
          </w:p>
        </w:tc>
        <w:tc>
          <w:tcPr>
            <w:tcW w:w="845" w:type="pct"/>
            <w:gridSpan w:val="3"/>
          </w:tcPr>
          <w:p w:rsidR="000E6B88" w:rsidRPr="00950924" w:rsidRDefault="000E6B88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Сентябрь 2021г</w:t>
            </w:r>
          </w:p>
        </w:tc>
        <w:tc>
          <w:tcPr>
            <w:tcW w:w="753" w:type="pct"/>
          </w:tcPr>
          <w:p w:rsidR="000E6B88" w:rsidRDefault="000E6B88" w:rsidP="009241E1">
            <w:pPr>
              <w:pStyle w:val="NoSpacing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87" w:type="pct"/>
            <w:gridSpan w:val="2"/>
          </w:tcPr>
          <w:p w:rsidR="000E6B88" w:rsidRDefault="000E6B88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0E6B88" w:rsidTr="000D5C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53"/>
        </w:trPr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59" w:type="pct"/>
            <w:gridSpan w:val="2"/>
          </w:tcPr>
          <w:p w:rsidR="000E6B88" w:rsidRPr="00950924" w:rsidRDefault="000E6B88" w:rsidP="00950924">
            <w:pPr>
              <w:pStyle w:val="NoSpacing"/>
              <w:jc w:val="both"/>
              <w:rPr>
                <w:rFonts w:ascii="Times New Roman" w:hAnsi="Times New Roman"/>
                <w:color w:val="000000"/>
                <w:shd w:val="clear" w:color="auto" w:fill="FFFDED"/>
              </w:rPr>
            </w:pPr>
            <w:r w:rsidRPr="00950924">
              <w:rPr>
                <w:rFonts w:ascii="Times New Roman" w:hAnsi="Times New Roman"/>
                <w:color w:val="000000"/>
                <w:shd w:val="clear" w:color="auto" w:fill="FFFDED"/>
              </w:rPr>
              <w:t>«</w:t>
            </w:r>
            <w:r>
              <w:rPr>
                <w:rFonts w:ascii="Times New Roman" w:hAnsi="Times New Roman"/>
                <w:color w:val="000000"/>
                <w:shd w:val="clear" w:color="auto" w:fill="FFFDED"/>
              </w:rPr>
              <w:t>Эффект толпы» - тренинг о правилах поведения в местах скопления народа.</w:t>
            </w:r>
          </w:p>
        </w:tc>
        <w:tc>
          <w:tcPr>
            <w:tcW w:w="845" w:type="pct"/>
            <w:gridSpan w:val="3"/>
          </w:tcPr>
          <w:p w:rsidR="000E6B88" w:rsidRDefault="000E6B88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Октябрь 2021г</w:t>
            </w:r>
          </w:p>
        </w:tc>
        <w:tc>
          <w:tcPr>
            <w:tcW w:w="753" w:type="pct"/>
          </w:tcPr>
          <w:p w:rsidR="000E6B88" w:rsidRDefault="000E6B88" w:rsidP="009241E1">
            <w:pPr>
              <w:pStyle w:val="NoSpacing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87" w:type="pct"/>
            <w:gridSpan w:val="2"/>
          </w:tcPr>
          <w:p w:rsidR="000E6B88" w:rsidRDefault="000E6B88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0E6B88" w:rsidTr="000D5C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53"/>
        </w:trPr>
        <w:tc>
          <w:tcPr>
            <w:tcW w:w="256" w:type="pct"/>
            <w:gridSpan w:val="2"/>
          </w:tcPr>
          <w:p w:rsidR="000E6B88" w:rsidRDefault="000E6B88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059" w:type="pct"/>
            <w:gridSpan w:val="2"/>
          </w:tcPr>
          <w:p w:rsidR="000E6B88" w:rsidRPr="00950924" w:rsidRDefault="000E6B88" w:rsidP="00950924">
            <w:pPr>
              <w:pStyle w:val="NoSpacing"/>
              <w:jc w:val="both"/>
              <w:rPr>
                <w:rFonts w:ascii="Times New Roman" w:hAnsi="Times New Roman"/>
                <w:color w:val="000000"/>
                <w:shd w:val="clear" w:color="auto" w:fill="FFFDED"/>
              </w:rPr>
            </w:pPr>
            <w:r>
              <w:rPr>
                <w:rFonts w:ascii="Times New Roman" w:hAnsi="Times New Roman"/>
                <w:color w:val="000000"/>
                <w:shd w:val="clear" w:color="auto" w:fill="FFFDED"/>
              </w:rPr>
              <w:t>«Профилактика экстремизма и терроризма в молодежной среде</w:t>
            </w:r>
            <w:r w:rsidRPr="00950924">
              <w:rPr>
                <w:rFonts w:ascii="Times New Roman" w:hAnsi="Times New Roman"/>
                <w:color w:val="000000"/>
                <w:shd w:val="clear" w:color="auto" w:fill="FFFDED"/>
              </w:rPr>
              <w:t>»</w:t>
            </w:r>
            <w:r>
              <w:rPr>
                <w:rFonts w:ascii="Times New Roman" w:hAnsi="Times New Roman"/>
                <w:color w:val="000000"/>
                <w:shd w:val="clear" w:color="auto" w:fill="FFFDED"/>
              </w:rPr>
              <w:t xml:space="preserve"> - беседа.</w:t>
            </w:r>
          </w:p>
        </w:tc>
        <w:tc>
          <w:tcPr>
            <w:tcW w:w="845" w:type="pct"/>
            <w:gridSpan w:val="3"/>
          </w:tcPr>
          <w:p w:rsidR="000E6B88" w:rsidRDefault="000E6B88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Ноябрь 2021г</w:t>
            </w:r>
          </w:p>
        </w:tc>
        <w:tc>
          <w:tcPr>
            <w:tcW w:w="753" w:type="pct"/>
          </w:tcPr>
          <w:p w:rsidR="000E6B88" w:rsidRDefault="000E6B88" w:rsidP="009241E1">
            <w:pPr>
              <w:pStyle w:val="NoSpacing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87" w:type="pct"/>
            <w:gridSpan w:val="2"/>
          </w:tcPr>
          <w:p w:rsidR="000E6B88" w:rsidRDefault="000E6B88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</w:tbl>
    <w:p w:rsidR="000E6B88" w:rsidRDefault="000E6B88" w:rsidP="002F09A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0E6B88" w:rsidRDefault="000E6B88" w:rsidP="002F09A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0E6B88" w:rsidRPr="00BE2BF6" w:rsidRDefault="000E6B88" w:rsidP="002F09A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BE2BF6">
        <w:rPr>
          <w:rFonts w:ascii="Times New Roman" w:hAnsi="Times New Roman"/>
          <w:sz w:val="24"/>
          <w:szCs w:val="24"/>
        </w:rPr>
        <w:t>Муниципальное бюджетное учреждение культуры «Информационно-культурный центр МО «Иваническ»</w:t>
      </w:r>
    </w:p>
    <w:p w:rsidR="000E6B88" w:rsidRDefault="000E6B88" w:rsidP="002F09AE">
      <w:pPr>
        <w:pStyle w:val="NoSpacing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</w:t>
      </w:r>
    </w:p>
    <w:p w:rsidR="000E6B88" w:rsidRPr="00943032" w:rsidRDefault="000E6B88" w:rsidP="002F09A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943032">
        <w:rPr>
          <w:rFonts w:ascii="Times New Roman" w:hAnsi="Times New Roman"/>
          <w:sz w:val="24"/>
          <w:szCs w:val="24"/>
        </w:rPr>
        <w:t xml:space="preserve"> </w:t>
      </w:r>
    </w:p>
    <w:p w:rsidR="000E6B88" w:rsidRPr="00943032" w:rsidRDefault="000E6B88" w:rsidP="002F09A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943032">
        <w:rPr>
          <w:rFonts w:ascii="Times New Roman" w:hAnsi="Times New Roman"/>
          <w:sz w:val="24"/>
          <w:szCs w:val="24"/>
        </w:rPr>
        <w:t xml:space="preserve">            </w:t>
      </w:r>
    </w:p>
    <w:p w:rsidR="000E6B88" w:rsidRPr="00943032" w:rsidRDefault="000E6B88" w:rsidP="002F09A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943032">
        <w:rPr>
          <w:rFonts w:ascii="Times New Roman" w:hAnsi="Times New Roman"/>
          <w:sz w:val="24"/>
          <w:szCs w:val="24"/>
        </w:rPr>
        <w:t xml:space="preserve">Дата      </w:t>
      </w:r>
      <w:r w:rsidRPr="00943032">
        <w:rPr>
          <w:rFonts w:ascii="Times New Roman" w:hAnsi="Times New Roman"/>
          <w:sz w:val="24"/>
          <w:szCs w:val="24"/>
        </w:rPr>
        <w:softHyphen/>
      </w:r>
      <w:r w:rsidRPr="00943032">
        <w:rPr>
          <w:rFonts w:ascii="Times New Roman" w:hAnsi="Times New Roman"/>
          <w:sz w:val="24"/>
          <w:szCs w:val="24"/>
        </w:rPr>
        <w:softHyphen/>
      </w:r>
      <w:r w:rsidRPr="00943032">
        <w:rPr>
          <w:rFonts w:ascii="Times New Roman" w:hAnsi="Times New Roman"/>
          <w:sz w:val="24"/>
          <w:szCs w:val="24"/>
        </w:rPr>
        <w:softHyphen/>
      </w:r>
      <w:r w:rsidRPr="00943032">
        <w:rPr>
          <w:rFonts w:ascii="Times New Roman" w:hAnsi="Times New Roman"/>
          <w:sz w:val="24"/>
          <w:szCs w:val="24"/>
        </w:rPr>
        <w:softHyphen/>
      </w:r>
      <w:r w:rsidRPr="00943032">
        <w:rPr>
          <w:rFonts w:ascii="Times New Roman" w:hAnsi="Times New Roman"/>
          <w:sz w:val="24"/>
          <w:szCs w:val="24"/>
        </w:rPr>
        <w:softHyphen/>
      </w:r>
      <w:r w:rsidRPr="00943032">
        <w:rPr>
          <w:rFonts w:ascii="Times New Roman" w:hAnsi="Times New Roman"/>
          <w:sz w:val="24"/>
          <w:szCs w:val="24"/>
        </w:rPr>
        <w:softHyphen/>
      </w:r>
      <w:r w:rsidRPr="00943032">
        <w:rPr>
          <w:rFonts w:ascii="Times New Roman" w:hAnsi="Times New Roman"/>
          <w:sz w:val="24"/>
          <w:szCs w:val="24"/>
        </w:rPr>
        <w:softHyphen/>
        <w:t>10.01.2021г</w:t>
      </w:r>
    </w:p>
    <w:p w:rsidR="000E6B88" w:rsidRDefault="000E6B88" w:rsidP="002F09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0E6B88" w:rsidRDefault="000E6B88" w:rsidP="002F09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0E6B88" w:rsidRDefault="000E6B88" w:rsidP="002F09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0E6B88" w:rsidRDefault="000E6B88" w:rsidP="002F09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0E6B88" w:rsidRDefault="000E6B88" w:rsidP="002F09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0E6B88" w:rsidRDefault="000E6B88" w:rsidP="002F09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0E6B88" w:rsidRDefault="000E6B88" w:rsidP="002F09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0E6B88" w:rsidRDefault="000E6B88" w:rsidP="005930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sectPr w:rsidR="000E6B88" w:rsidSect="00405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09AE"/>
    <w:rsid w:val="00001F83"/>
    <w:rsid w:val="0002120E"/>
    <w:rsid w:val="00024A66"/>
    <w:rsid w:val="00032419"/>
    <w:rsid w:val="00036DB3"/>
    <w:rsid w:val="00074C04"/>
    <w:rsid w:val="0009476F"/>
    <w:rsid w:val="000C3630"/>
    <w:rsid w:val="000C399F"/>
    <w:rsid w:val="000C43CB"/>
    <w:rsid w:val="000D5CF5"/>
    <w:rsid w:val="000E09A5"/>
    <w:rsid w:val="000E0D40"/>
    <w:rsid w:val="000E6B88"/>
    <w:rsid w:val="00101751"/>
    <w:rsid w:val="00110A38"/>
    <w:rsid w:val="001465D9"/>
    <w:rsid w:val="00160BFE"/>
    <w:rsid w:val="00172358"/>
    <w:rsid w:val="001A6507"/>
    <w:rsid w:val="001A7D29"/>
    <w:rsid w:val="001B1900"/>
    <w:rsid w:val="001B44FE"/>
    <w:rsid w:val="001C3BA9"/>
    <w:rsid w:val="001C72DA"/>
    <w:rsid w:val="001F09CC"/>
    <w:rsid w:val="0020105A"/>
    <w:rsid w:val="00211FF9"/>
    <w:rsid w:val="00213D77"/>
    <w:rsid w:val="00223B75"/>
    <w:rsid w:val="002326DC"/>
    <w:rsid w:val="00241E47"/>
    <w:rsid w:val="002512D2"/>
    <w:rsid w:val="00283575"/>
    <w:rsid w:val="002921A5"/>
    <w:rsid w:val="002A7965"/>
    <w:rsid w:val="002B57D4"/>
    <w:rsid w:val="002B7874"/>
    <w:rsid w:val="002C777D"/>
    <w:rsid w:val="002D6E2B"/>
    <w:rsid w:val="002F09AE"/>
    <w:rsid w:val="00326AEC"/>
    <w:rsid w:val="003330C6"/>
    <w:rsid w:val="0034199C"/>
    <w:rsid w:val="00353DAB"/>
    <w:rsid w:val="00382BED"/>
    <w:rsid w:val="00395CE5"/>
    <w:rsid w:val="003B339A"/>
    <w:rsid w:val="003D16E4"/>
    <w:rsid w:val="003D22A6"/>
    <w:rsid w:val="003E7BB5"/>
    <w:rsid w:val="00402E5B"/>
    <w:rsid w:val="00405441"/>
    <w:rsid w:val="00420415"/>
    <w:rsid w:val="0047186B"/>
    <w:rsid w:val="0048418C"/>
    <w:rsid w:val="00493E45"/>
    <w:rsid w:val="004A2A2E"/>
    <w:rsid w:val="004B08ED"/>
    <w:rsid w:val="004B5ACE"/>
    <w:rsid w:val="004E13F7"/>
    <w:rsid w:val="00500329"/>
    <w:rsid w:val="005055F8"/>
    <w:rsid w:val="005147FC"/>
    <w:rsid w:val="00531B7F"/>
    <w:rsid w:val="00537BCB"/>
    <w:rsid w:val="00573A82"/>
    <w:rsid w:val="0058353A"/>
    <w:rsid w:val="00583B63"/>
    <w:rsid w:val="005930CD"/>
    <w:rsid w:val="005949DF"/>
    <w:rsid w:val="00596194"/>
    <w:rsid w:val="005A6F5A"/>
    <w:rsid w:val="005B7204"/>
    <w:rsid w:val="005C71F5"/>
    <w:rsid w:val="005E1A43"/>
    <w:rsid w:val="006058FC"/>
    <w:rsid w:val="00615242"/>
    <w:rsid w:val="0062677A"/>
    <w:rsid w:val="0064438C"/>
    <w:rsid w:val="006501AC"/>
    <w:rsid w:val="00654FC6"/>
    <w:rsid w:val="00675F8F"/>
    <w:rsid w:val="006F5010"/>
    <w:rsid w:val="00705BF6"/>
    <w:rsid w:val="0070767C"/>
    <w:rsid w:val="0073459C"/>
    <w:rsid w:val="0074561D"/>
    <w:rsid w:val="00752B9A"/>
    <w:rsid w:val="0078144F"/>
    <w:rsid w:val="007A2D0B"/>
    <w:rsid w:val="00810384"/>
    <w:rsid w:val="008206C6"/>
    <w:rsid w:val="00836296"/>
    <w:rsid w:val="00845409"/>
    <w:rsid w:val="00896AA1"/>
    <w:rsid w:val="008E78BB"/>
    <w:rsid w:val="008F0302"/>
    <w:rsid w:val="009000A4"/>
    <w:rsid w:val="009241E1"/>
    <w:rsid w:val="009256DF"/>
    <w:rsid w:val="00926A46"/>
    <w:rsid w:val="00927BD8"/>
    <w:rsid w:val="009403C1"/>
    <w:rsid w:val="00943032"/>
    <w:rsid w:val="00945A44"/>
    <w:rsid w:val="00950924"/>
    <w:rsid w:val="00954F61"/>
    <w:rsid w:val="00990587"/>
    <w:rsid w:val="009909CD"/>
    <w:rsid w:val="00994DC9"/>
    <w:rsid w:val="009B655A"/>
    <w:rsid w:val="009E1A05"/>
    <w:rsid w:val="00A004AE"/>
    <w:rsid w:val="00A10CB4"/>
    <w:rsid w:val="00A10E0A"/>
    <w:rsid w:val="00A34CB6"/>
    <w:rsid w:val="00A50889"/>
    <w:rsid w:val="00A65E7F"/>
    <w:rsid w:val="00A71257"/>
    <w:rsid w:val="00A74064"/>
    <w:rsid w:val="00A848A7"/>
    <w:rsid w:val="00A8649B"/>
    <w:rsid w:val="00A87203"/>
    <w:rsid w:val="00A87F23"/>
    <w:rsid w:val="00AC2C75"/>
    <w:rsid w:val="00AF10FC"/>
    <w:rsid w:val="00B11AAF"/>
    <w:rsid w:val="00B1442F"/>
    <w:rsid w:val="00B1582D"/>
    <w:rsid w:val="00B30557"/>
    <w:rsid w:val="00BB3E19"/>
    <w:rsid w:val="00BC57A3"/>
    <w:rsid w:val="00BD2327"/>
    <w:rsid w:val="00BD3D48"/>
    <w:rsid w:val="00BD5E7D"/>
    <w:rsid w:val="00BD6564"/>
    <w:rsid w:val="00BE2BF6"/>
    <w:rsid w:val="00BE4FE7"/>
    <w:rsid w:val="00BF6FEF"/>
    <w:rsid w:val="00C2661C"/>
    <w:rsid w:val="00C36160"/>
    <w:rsid w:val="00C45BF7"/>
    <w:rsid w:val="00C50E22"/>
    <w:rsid w:val="00C66D3D"/>
    <w:rsid w:val="00C9288A"/>
    <w:rsid w:val="00CA7DB8"/>
    <w:rsid w:val="00CC6556"/>
    <w:rsid w:val="00CD2FCA"/>
    <w:rsid w:val="00CD305D"/>
    <w:rsid w:val="00CE5E0F"/>
    <w:rsid w:val="00CF281E"/>
    <w:rsid w:val="00D03FF7"/>
    <w:rsid w:val="00D07F72"/>
    <w:rsid w:val="00D30898"/>
    <w:rsid w:val="00D366D7"/>
    <w:rsid w:val="00D55C1E"/>
    <w:rsid w:val="00D6111C"/>
    <w:rsid w:val="00D80F51"/>
    <w:rsid w:val="00D83DB0"/>
    <w:rsid w:val="00D90B55"/>
    <w:rsid w:val="00DA0C20"/>
    <w:rsid w:val="00DB2896"/>
    <w:rsid w:val="00DB4C13"/>
    <w:rsid w:val="00DE1909"/>
    <w:rsid w:val="00DE1FDC"/>
    <w:rsid w:val="00E01A79"/>
    <w:rsid w:val="00E05DF3"/>
    <w:rsid w:val="00E34380"/>
    <w:rsid w:val="00E669B1"/>
    <w:rsid w:val="00E91DF0"/>
    <w:rsid w:val="00E9373D"/>
    <w:rsid w:val="00ED42C5"/>
    <w:rsid w:val="00EF4ABA"/>
    <w:rsid w:val="00EF7A79"/>
    <w:rsid w:val="00F13427"/>
    <w:rsid w:val="00F46D02"/>
    <w:rsid w:val="00F64FB7"/>
    <w:rsid w:val="00FC5256"/>
    <w:rsid w:val="00FD2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9AE"/>
    <w:pPr>
      <w:spacing w:after="200" w:line="276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9"/>
    <w:qFormat/>
    <w:locked/>
    <w:rsid w:val="001465D9"/>
    <w:pPr>
      <w:spacing w:before="100" w:beforeAutospacing="1" w:after="100" w:afterAutospacing="1" w:line="240" w:lineRule="auto"/>
      <w:outlineLvl w:val="2"/>
    </w:pPr>
    <w:rPr>
      <w:rFonts w:ascii="Cambria" w:hAnsi="Cambria"/>
      <w:b/>
      <w:sz w:val="26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241E47"/>
    <w:rPr>
      <w:rFonts w:ascii="Cambria" w:hAnsi="Cambria" w:cs="Times New Roman"/>
      <w:b/>
      <w:sz w:val="26"/>
      <w:lang w:eastAsia="en-US"/>
    </w:rPr>
  </w:style>
  <w:style w:type="paragraph" w:styleId="NoSpacing">
    <w:name w:val="No Spacing"/>
    <w:uiPriority w:val="99"/>
    <w:qFormat/>
    <w:rsid w:val="002F09AE"/>
    <w:rPr>
      <w:lang w:eastAsia="en-US"/>
    </w:rPr>
  </w:style>
  <w:style w:type="table" w:styleId="TableGrid">
    <w:name w:val="Table Grid"/>
    <w:basedOn w:val="TableNormal"/>
    <w:uiPriority w:val="99"/>
    <w:locked/>
    <w:rsid w:val="009E1A05"/>
    <w:pPr>
      <w:spacing w:after="200" w:line="276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5003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00329"/>
    <w:rPr>
      <w:rFonts w:ascii="Calibri" w:hAnsi="Calibri" w:cs="Times New Roman"/>
      <w:sz w:val="22"/>
      <w:szCs w:val="22"/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508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2160</TotalTime>
  <Pages>6</Pages>
  <Words>1844</Words>
  <Characters>10511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27</cp:revision>
  <cp:lastPrinted>2020-03-13T03:39:00Z</cp:lastPrinted>
  <dcterms:created xsi:type="dcterms:W3CDTF">2019-01-11T03:28:00Z</dcterms:created>
  <dcterms:modified xsi:type="dcterms:W3CDTF">2021-03-11T14:32:00Z</dcterms:modified>
</cp:coreProperties>
</file>